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00" w:type="dxa"/>
        <w:tblInd w:w="-270" w:type="dxa"/>
        <w:tblCellMar>
          <w:top w:w="115" w:type="dxa"/>
          <w:bottom w:w="115" w:type="dxa"/>
        </w:tblCellMar>
        <w:tblLook w:val="04A0" w:firstRow="1" w:lastRow="0" w:firstColumn="1" w:lastColumn="0" w:noHBand="0" w:noVBand="1"/>
      </w:tblPr>
      <w:tblGrid>
        <w:gridCol w:w="2430"/>
        <w:gridCol w:w="5310"/>
        <w:gridCol w:w="3060"/>
      </w:tblGrid>
      <w:tr w:rsidR="00AA4F00" w:rsidRPr="00632517" w14:paraId="22C2AF88" w14:textId="77777777" w:rsidTr="00204D5C">
        <w:tc>
          <w:tcPr>
            <w:tcW w:w="10800" w:type="dxa"/>
            <w:gridSpan w:val="3"/>
          </w:tcPr>
          <w:p w14:paraId="547B8C50" w14:textId="77777777" w:rsidR="00A73069" w:rsidRPr="00632517" w:rsidRDefault="00A73069" w:rsidP="005D6A21">
            <w:pPr>
              <w:widowControl w:val="0"/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napToGrid w:val="0"/>
              </w:rPr>
            </w:pPr>
            <w:r w:rsidRPr="00632517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1" locked="0" layoutInCell="1" allowOverlap="1" wp14:anchorId="4E9811F8" wp14:editId="44317B4A">
                  <wp:simplePos x="0" y="0"/>
                  <wp:positionH relativeFrom="margin">
                    <wp:posOffset>2468245</wp:posOffset>
                  </wp:positionH>
                  <wp:positionV relativeFrom="page">
                    <wp:posOffset>0</wp:posOffset>
                  </wp:positionV>
                  <wp:extent cx="1847088" cy="1024128"/>
                  <wp:effectExtent l="0" t="0" r="1270" b="5080"/>
                  <wp:wrapTight wrapText="bothSides">
                    <wp:wrapPolygon edited="0">
                      <wp:start x="0" y="0"/>
                      <wp:lineTo x="0" y="21305"/>
                      <wp:lineTo x="21392" y="21305"/>
                      <wp:lineTo x="21392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088" cy="1024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16663" w:rsidRPr="00632517">
              <w:rPr>
                <w:rFonts w:ascii="Times New Roman" w:eastAsia="Times New Roman" w:hAnsi="Times New Roman" w:cs="Times New Roman"/>
                <w:snapToGrid w:val="0"/>
              </w:rPr>
              <w:t xml:space="preserve">     </w:t>
            </w:r>
            <w:r w:rsidR="00F527FF" w:rsidRPr="00632517">
              <w:rPr>
                <w:rFonts w:ascii="Times New Roman" w:eastAsia="Times New Roman" w:hAnsi="Times New Roman" w:cs="Times New Roman"/>
                <w:snapToGrid w:val="0"/>
              </w:rPr>
              <w:t xml:space="preserve">     </w:t>
            </w:r>
          </w:p>
        </w:tc>
      </w:tr>
      <w:tr w:rsidR="00AA4F00" w:rsidRPr="00632517" w14:paraId="255D72C2" w14:textId="77777777" w:rsidTr="00204D5C"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21D4BF69" w14:textId="50CE7C26" w:rsidR="002A2082" w:rsidRPr="00632517" w:rsidRDefault="00D44119" w:rsidP="00ED6114">
            <w:pPr>
              <w:keepNext/>
              <w:widowControl w:val="0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lang w:eastAsia="x-none"/>
              </w:rPr>
            </w:pPr>
            <w:r>
              <w:rPr>
                <w:rFonts w:ascii="Times New Roman" w:eastAsia="Times New Roman" w:hAnsi="Times New Roman" w:cs="Times New Roman"/>
                <w:lang w:eastAsia="x-none"/>
              </w:rPr>
              <w:t>January 11, 2026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</w:tcPr>
          <w:p w14:paraId="79BFF229" w14:textId="77777777" w:rsidR="002A2082" w:rsidRPr="00632517" w:rsidRDefault="000D2A26" w:rsidP="002A2082">
            <w:pPr>
              <w:keepNext/>
              <w:widowControl w:val="0"/>
              <w:spacing w:after="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lang w:eastAsia="x-none"/>
              </w:rPr>
            </w:pPr>
            <w:r w:rsidRPr="00632517">
              <w:rPr>
                <w:rFonts w:ascii="Times New Roman" w:eastAsia="Times New Roman" w:hAnsi="Times New Roman" w:cs="Times New Roman"/>
                <w:snapToGrid w:val="0"/>
              </w:rPr>
              <w:t>Worship 10:00 AM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14:paraId="53BA18FD" w14:textId="32769A97" w:rsidR="00AA5A62" w:rsidRPr="00632517" w:rsidRDefault="00764145" w:rsidP="00AA5A62">
            <w:pPr>
              <w:keepNext/>
              <w:widowControl w:val="0"/>
              <w:spacing w:after="0" w:line="240" w:lineRule="auto"/>
              <w:jc w:val="right"/>
              <w:outlineLvl w:val="2"/>
              <w:rPr>
                <w:rFonts w:ascii="Times New Roman" w:eastAsia="Times New Roman" w:hAnsi="Times New Roman" w:cs="Times New Roman"/>
                <w:lang w:eastAsia="x-none"/>
              </w:rPr>
            </w:pPr>
            <w:r w:rsidRPr="00632517">
              <w:rPr>
                <w:rFonts w:ascii="Times New Roman" w:eastAsia="Times New Roman" w:hAnsi="Times New Roman" w:cs="Times New Roman"/>
                <w:lang w:eastAsia="x-none"/>
              </w:rPr>
              <w:t>Vol. LXV</w:t>
            </w:r>
            <w:r w:rsidR="000C0DC5">
              <w:rPr>
                <w:rFonts w:ascii="Times New Roman" w:eastAsia="Times New Roman" w:hAnsi="Times New Roman" w:cs="Times New Roman"/>
                <w:lang w:eastAsia="x-none"/>
              </w:rPr>
              <w:t>I</w:t>
            </w:r>
            <w:r w:rsidRPr="00632517">
              <w:rPr>
                <w:rFonts w:ascii="Times New Roman" w:eastAsia="Times New Roman" w:hAnsi="Times New Roman" w:cs="Times New Roman"/>
                <w:lang w:eastAsia="x-none"/>
              </w:rPr>
              <w:t xml:space="preserve"> No. </w:t>
            </w:r>
            <w:r w:rsidR="00D44119">
              <w:rPr>
                <w:rFonts w:ascii="Times New Roman" w:eastAsia="Times New Roman" w:hAnsi="Times New Roman" w:cs="Times New Roman"/>
                <w:lang w:eastAsia="x-none"/>
              </w:rPr>
              <w:t>2</w:t>
            </w:r>
          </w:p>
        </w:tc>
      </w:tr>
    </w:tbl>
    <w:tbl>
      <w:tblPr>
        <w:tblStyle w:val="TableGrid1"/>
        <w:tblW w:w="5357" w:type="pct"/>
        <w:tblInd w:w="-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9" w:type="dxa"/>
          <w:bottom w:w="86" w:type="dxa"/>
        </w:tblCellMar>
        <w:tblLook w:val="04A0" w:firstRow="1" w:lastRow="0" w:firstColumn="1" w:lastColumn="0" w:noHBand="0" w:noVBand="1"/>
      </w:tblPr>
      <w:tblGrid>
        <w:gridCol w:w="1350"/>
        <w:gridCol w:w="7381"/>
        <w:gridCol w:w="2069"/>
      </w:tblGrid>
      <w:tr w:rsidR="00AA4F00" w:rsidRPr="00632517" w14:paraId="0D290E06" w14:textId="77777777" w:rsidTr="000C0DC5">
        <w:tc>
          <w:tcPr>
            <w:tcW w:w="8731" w:type="dxa"/>
            <w:gridSpan w:val="2"/>
          </w:tcPr>
          <w:p w14:paraId="0D0855F2" w14:textId="77777777" w:rsidR="00EE3FBB" w:rsidRPr="0069407D" w:rsidRDefault="0069407D" w:rsidP="0069407D">
            <w:pPr>
              <w:shd w:val="clear" w:color="auto" w:fill="FFFFFF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Prelude</w:t>
            </w:r>
          </w:p>
        </w:tc>
        <w:tc>
          <w:tcPr>
            <w:tcW w:w="2069" w:type="dxa"/>
          </w:tcPr>
          <w:p w14:paraId="13D5D3BF" w14:textId="77777777" w:rsidR="004171D1" w:rsidRPr="00632517" w:rsidRDefault="004171D1" w:rsidP="0001059B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6F577A" w:rsidRPr="00632517" w14:paraId="5F860B9C" w14:textId="77777777" w:rsidTr="000C0DC5">
        <w:tc>
          <w:tcPr>
            <w:tcW w:w="8731" w:type="dxa"/>
            <w:gridSpan w:val="2"/>
          </w:tcPr>
          <w:p w14:paraId="046355AF" w14:textId="77777777" w:rsidR="006F577A" w:rsidRDefault="00D0345F" w:rsidP="00D0345F">
            <w:pPr>
              <w:shd w:val="clear" w:color="auto" w:fill="FFFFFF"/>
              <w:ind w:left="72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Make Me a Channel of Your Peace</w:t>
            </w:r>
          </w:p>
          <w:p w14:paraId="78209C81" w14:textId="77777777" w:rsidR="00D0345F" w:rsidRDefault="00D0345F" w:rsidP="00D0345F">
            <w:pPr>
              <w:shd w:val="clear" w:color="auto" w:fill="FFFFFF"/>
              <w:ind w:left="72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Gentle Shepherd, Come and Lead Us</w:t>
            </w:r>
          </w:p>
          <w:p w14:paraId="7B0BA22A" w14:textId="57FBB613" w:rsidR="00D0345F" w:rsidRPr="00D0345F" w:rsidRDefault="00D0345F" w:rsidP="00D0345F">
            <w:pPr>
              <w:shd w:val="clear" w:color="auto" w:fill="FFFFFF"/>
              <w:ind w:left="720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069" w:type="dxa"/>
          </w:tcPr>
          <w:p w14:paraId="2910A8D3" w14:textId="77777777" w:rsidR="006F577A" w:rsidRDefault="00D0345F" w:rsidP="0001059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STJ 56</w:t>
            </w:r>
          </w:p>
          <w:p w14:paraId="085928FC" w14:textId="26B265DE" w:rsidR="00D0345F" w:rsidRPr="00632517" w:rsidRDefault="00D0345F" w:rsidP="0001059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VT 718</w:t>
            </w:r>
          </w:p>
        </w:tc>
      </w:tr>
      <w:tr w:rsidR="00AA4F00" w:rsidRPr="00632517" w14:paraId="53A24296" w14:textId="77777777" w:rsidTr="000C0DC5">
        <w:tc>
          <w:tcPr>
            <w:tcW w:w="8731" w:type="dxa"/>
            <w:gridSpan w:val="2"/>
          </w:tcPr>
          <w:p w14:paraId="34784520" w14:textId="77777777" w:rsidR="00D5535F" w:rsidRPr="00632517" w:rsidRDefault="008E0455">
            <w:pPr>
              <w:ind w:left="-15" w:firstLine="15"/>
              <w:rPr>
                <w:rFonts w:ascii="Times New Roman" w:hAnsi="Times New Roman" w:cs="Times New Roman"/>
                <w:bCs/>
              </w:rPr>
            </w:pPr>
            <w:r w:rsidRPr="00632517">
              <w:rPr>
                <w:rFonts w:ascii="Times New Roman" w:hAnsi="Times New Roman" w:cs="Times New Roman"/>
                <w:iCs/>
              </w:rPr>
              <w:t xml:space="preserve">Welcome, </w:t>
            </w:r>
            <w:r w:rsidR="00D5535F" w:rsidRPr="00632517">
              <w:rPr>
                <w:rFonts w:ascii="Times New Roman" w:hAnsi="Times New Roman" w:cs="Times New Roman"/>
                <w:iCs/>
              </w:rPr>
              <w:t>Announcements</w:t>
            </w:r>
            <w:r w:rsidR="00D5535F" w:rsidRPr="00632517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0500B438" w14:textId="77777777" w:rsidR="00AF21FB" w:rsidRPr="00632517" w:rsidRDefault="00185B25" w:rsidP="007E7D08">
            <w:pPr>
              <w:ind w:left="-15" w:firstLine="15"/>
              <w:rPr>
                <w:b/>
                <w:lang w:val="en-CA"/>
              </w:rPr>
            </w:pPr>
            <w:r w:rsidRPr="00632517">
              <w:rPr>
                <w:rFonts w:ascii="Times New Roman" w:hAnsi="Times New Roman" w:cs="Times New Roman"/>
                <w:bCs/>
              </w:rPr>
              <w:t>Call to Worship</w:t>
            </w:r>
          </w:p>
        </w:tc>
        <w:tc>
          <w:tcPr>
            <w:tcW w:w="2069" w:type="dxa"/>
          </w:tcPr>
          <w:p w14:paraId="070E88C9" w14:textId="3D0F02FD" w:rsidR="00F26649" w:rsidRPr="00632517" w:rsidRDefault="00D0345F" w:rsidP="00982C6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Bryce Miller</w:t>
            </w:r>
          </w:p>
        </w:tc>
      </w:tr>
      <w:tr w:rsidR="006F577A" w:rsidRPr="00632517" w14:paraId="44EA6DFB" w14:textId="77777777" w:rsidTr="000C0DC5">
        <w:tc>
          <w:tcPr>
            <w:tcW w:w="8731" w:type="dxa"/>
            <w:gridSpan w:val="2"/>
          </w:tcPr>
          <w:p w14:paraId="12E15DD8" w14:textId="77777777" w:rsidR="006F577A" w:rsidRPr="00632517" w:rsidRDefault="006F577A">
            <w:pPr>
              <w:ind w:left="-15" w:firstLine="15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2069" w:type="dxa"/>
          </w:tcPr>
          <w:p w14:paraId="6AD9E9C7" w14:textId="77777777" w:rsidR="006F577A" w:rsidRPr="00632517" w:rsidRDefault="006F577A" w:rsidP="00982C6E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69407D" w:rsidRPr="00632517" w14:paraId="2AEDFF7B" w14:textId="77777777" w:rsidTr="000C0DC5">
        <w:tc>
          <w:tcPr>
            <w:tcW w:w="8731" w:type="dxa"/>
            <w:gridSpan w:val="2"/>
          </w:tcPr>
          <w:p w14:paraId="708A053B" w14:textId="77777777" w:rsidR="0069407D" w:rsidRPr="00632517" w:rsidRDefault="0069407D" w:rsidP="00CA3DE1">
            <w:pPr>
              <w:pStyle w:val="Standard"/>
              <w:tabs>
                <w:tab w:val="left" w:pos="615"/>
              </w:tabs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Praising</w:t>
            </w:r>
          </w:p>
        </w:tc>
        <w:tc>
          <w:tcPr>
            <w:tcW w:w="2069" w:type="dxa"/>
          </w:tcPr>
          <w:p w14:paraId="79F79A79" w14:textId="77777777" w:rsidR="0069407D" w:rsidRPr="00632517" w:rsidRDefault="0069407D" w:rsidP="005C6F0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AA4F00" w:rsidRPr="00632517" w14:paraId="165E9A55" w14:textId="77777777" w:rsidTr="000C0DC5">
        <w:tc>
          <w:tcPr>
            <w:tcW w:w="8731" w:type="dxa"/>
            <w:gridSpan w:val="2"/>
          </w:tcPr>
          <w:p w14:paraId="6F7ADF00" w14:textId="77777777" w:rsidR="007E7D08" w:rsidRDefault="00D0345F" w:rsidP="00632517">
            <w:pPr>
              <w:pStyle w:val="Standard"/>
              <w:ind w:left="720"/>
              <w:rPr>
                <w:rFonts w:cs="Times New Roman"/>
                <w:i/>
                <w:iCs/>
                <w:sz w:val="22"/>
                <w:szCs w:val="22"/>
              </w:rPr>
            </w:pPr>
            <w:r>
              <w:rPr>
                <w:rFonts w:cs="Times New Roman"/>
                <w:i/>
                <w:iCs/>
                <w:sz w:val="22"/>
                <w:szCs w:val="22"/>
              </w:rPr>
              <w:t xml:space="preserve">Come Away </w:t>
            </w:r>
            <w:proofErr w:type="gramStart"/>
            <w:r>
              <w:rPr>
                <w:rFonts w:cs="Times New Roman"/>
                <w:i/>
                <w:iCs/>
                <w:sz w:val="22"/>
                <w:szCs w:val="22"/>
              </w:rPr>
              <w:t>From</w:t>
            </w:r>
            <w:proofErr w:type="gramEnd"/>
            <w:r>
              <w:rPr>
                <w:rFonts w:cs="Times New Roman"/>
                <w:i/>
                <w:iCs/>
                <w:sz w:val="22"/>
                <w:szCs w:val="22"/>
              </w:rPr>
              <w:t xml:space="preserve"> Rush and Hurry</w:t>
            </w:r>
          </w:p>
          <w:p w14:paraId="076EDE57" w14:textId="5700BCD2" w:rsidR="00D0345F" w:rsidRPr="00632517" w:rsidRDefault="00D0345F" w:rsidP="00632517">
            <w:pPr>
              <w:pStyle w:val="Standard"/>
              <w:ind w:left="720"/>
              <w:rPr>
                <w:rFonts w:cs="Times New Roman"/>
                <w:i/>
                <w:iCs/>
                <w:sz w:val="22"/>
                <w:szCs w:val="22"/>
              </w:rPr>
            </w:pPr>
            <w:r>
              <w:rPr>
                <w:rFonts w:cs="Times New Roman"/>
                <w:i/>
                <w:iCs/>
                <w:sz w:val="22"/>
                <w:szCs w:val="22"/>
              </w:rPr>
              <w:t>My Faith Has Found a Resting Place</w:t>
            </w:r>
          </w:p>
        </w:tc>
        <w:tc>
          <w:tcPr>
            <w:tcW w:w="2069" w:type="dxa"/>
          </w:tcPr>
          <w:p w14:paraId="35B1DB14" w14:textId="77777777" w:rsidR="007E7D08" w:rsidRDefault="00D0345F" w:rsidP="0069407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VT 9</w:t>
            </w:r>
          </w:p>
          <w:p w14:paraId="43545C1D" w14:textId="612A320F" w:rsidR="00D0345F" w:rsidRPr="00632517" w:rsidRDefault="00D0345F" w:rsidP="0069407D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STJ 43</w:t>
            </w:r>
          </w:p>
        </w:tc>
      </w:tr>
      <w:tr w:rsidR="006F577A" w:rsidRPr="00632517" w14:paraId="08C86888" w14:textId="77777777" w:rsidTr="000C0DC5">
        <w:tc>
          <w:tcPr>
            <w:tcW w:w="8731" w:type="dxa"/>
            <w:gridSpan w:val="2"/>
          </w:tcPr>
          <w:p w14:paraId="46536188" w14:textId="77777777" w:rsidR="006F577A" w:rsidRPr="00632517" w:rsidRDefault="006F577A" w:rsidP="00632517">
            <w:pPr>
              <w:pStyle w:val="Standard"/>
              <w:ind w:left="720"/>
              <w:rPr>
                <w:rFonts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2069" w:type="dxa"/>
          </w:tcPr>
          <w:p w14:paraId="07D17028" w14:textId="77777777" w:rsidR="006F577A" w:rsidRPr="00632517" w:rsidRDefault="006F577A" w:rsidP="0069407D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69407D" w:rsidRPr="00632517" w14:paraId="1D445170" w14:textId="77777777" w:rsidTr="000C0DC5">
        <w:tc>
          <w:tcPr>
            <w:tcW w:w="1350" w:type="dxa"/>
          </w:tcPr>
          <w:p w14:paraId="0B5ECD27" w14:textId="77777777" w:rsidR="0069407D" w:rsidRPr="00632517" w:rsidRDefault="0069407D" w:rsidP="005B396B">
            <w:pPr>
              <w:rPr>
                <w:rFonts w:ascii="Times New Roman" w:hAnsi="Times New Roman" w:cs="Times New Roman"/>
              </w:rPr>
            </w:pPr>
            <w:r w:rsidRPr="00632517">
              <w:rPr>
                <w:rFonts w:ascii="Times New Roman" w:hAnsi="Times New Roman" w:cs="Times New Roman"/>
              </w:rPr>
              <w:t>Scripture</w:t>
            </w:r>
            <w:r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7381" w:type="dxa"/>
          </w:tcPr>
          <w:p w14:paraId="4EF0F6EE" w14:textId="5010C7EB" w:rsidR="0069407D" w:rsidRPr="00632517" w:rsidRDefault="00D0345F" w:rsidP="005B39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Isaiah 42:1-9</w:t>
            </w:r>
          </w:p>
        </w:tc>
        <w:tc>
          <w:tcPr>
            <w:tcW w:w="2069" w:type="dxa"/>
          </w:tcPr>
          <w:p w14:paraId="0D3DF749" w14:textId="287E36C4" w:rsidR="0069407D" w:rsidRPr="00632517" w:rsidRDefault="0069407D" w:rsidP="00D0345F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12A2D" w:rsidRPr="00632517" w14:paraId="3DF299E1" w14:textId="77777777" w:rsidTr="000C0DC5">
        <w:tc>
          <w:tcPr>
            <w:tcW w:w="8731" w:type="dxa"/>
            <w:gridSpan w:val="2"/>
          </w:tcPr>
          <w:p w14:paraId="60F4E5B7" w14:textId="77777777" w:rsidR="00F12A2D" w:rsidRPr="00632517" w:rsidRDefault="00F12A2D" w:rsidP="00043B8E">
            <w:pPr>
              <w:rPr>
                <w:rFonts w:ascii="Times New Roman" w:hAnsi="Times New Roman" w:cs="Times New Roman"/>
              </w:rPr>
            </w:pPr>
            <w:r w:rsidRPr="00632517">
              <w:rPr>
                <w:rFonts w:ascii="Times New Roman" w:hAnsi="Times New Roman" w:cs="Times New Roman"/>
              </w:rPr>
              <w:t>Children’s story</w:t>
            </w:r>
          </w:p>
        </w:tc>
        <w:tc>
          <w:tcPr>
            <w:tcW w:w="2069" w:type="dxa"/>
          </w:tcPr>
          <w:p w14:paraId="2E1D87E1" w14:textId="24C6FC0D" w:rsidR="00F12A2D" w:rsidRPr="00632517" w:rsidRDefault="00D0345F" w:rsidP="005B396B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Bryce Miller</w:t>
            </w:r>
          </w:p>
        </w:tc>
      </w:tr>
      <w:tr w:rsidR="00043B8E" w:rsidRPr="00632517" w14:paraId="1E47663F" w14:textId="77777777" w:rsidTr="000C0DC5">
        <w:tc>
          <w:tcPr>
            <w:tcW w:w="1350" w:type="dxa"/>
          </w:tcPr>
          <w:p w14:paraId="1F063018" w14:textId="77777777" w:rsidR="00043B8E" w:rsidRPr="00632517" w:rsidRDefault="00492ECF" w:rsidP="00043B8E">
            <w:pPr>
              <w:rPr>
                <w:rFonts w:ascii="Times New Roman" w:hAnsi="Times New Roman" w:cs="Times New Roman"/>
              </w:rPr>
            </w:pPr>
            <w:r w:rsidRPr="00632517">
              <w:rPr>
                <w:rFonts w:ascii="Times New Roman" w:hAnsi="Times New Roman" w:cs="Times New Roman"/>
              </w:rPr>
              <w:t>Offering</w:t>
            </w:r>
          </w:p>
        </w:tc>
        <w:tc>
          <w:tcPr>
            <w:tcW w:w="7381" w:type="dxa"/>
          </w:tcPr>
          <w:p w14:paraId="4B6FDD03" w14:textId="34AB5844" w:rsidR="00043B8E" w:rsidRPr="00632517" w:rsidRDefault="00D0345F" w:rsidP="00E06ED7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Seeds</w:t>
            </w:r>
          </w:p>
        </w:tc>
        <w:tc>
          <w:tcPr>
            <w:tcW w:w="2069" w:type="dxa"/>
          </w:tcPr>
          <w:p w14:paraId="1D7EA332" w14:textId="74196F8B" w:rsidR="00043B8E" w:rsidRPr="00632517" w:rsidRDefault="00D0345F" w:rsidP="00043B8E">
            <w:pPr>
              <w:jc w:val="right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VT 777</w:t>
            </w:r>
          </w:p>
        </w:tc>
      </w:tr>
      <w:tr w:rsidR="00043B8E" w:rsidRPr="00632517" w14:paraId="061FCCC9" w14:textId="77777777" w:rsidTr="000C0DC5">
        <w:tc>
          <w:tcPr>
            <w:tcW w:w="1350" w:type="dxa"/>
          </w:tcPr>
          <w:p w14:paraId="342A3164" w14:textId="77777777" w:rsidR="00043B8E" w:rsidRPr="00632517" w:rsidRDefault="00043B8E" w:rsidP="00043B8E">
            <w:pPr>
              <w:rPr>
                <w:rFonts w:ascii="Times New Roman" w:hAnsi="Times New Roman" w:cs="Times New Roman"/>
                <w:bCs/>
              </w:rPr>
            </w:pPr>
            <w:r w:rsidRPr="00632517">
              <w:rPr>
                <w:rFonts w:ascii="Times New Roman" w:hAnsi="Times New Roman" w:cs="Times New Roman"/>
                <w:bCs/>
              </w:rPr>
              <w:t>Message</w:t>
            </w:r>
          </w:p>
        </w:tc>
        <w:tc>
          <w:tcPr>
            <w:tcW w:w="7381" w:type="dxa"/>
          </w:tcPr>
          <w:p w14:paraId="51B58D23" w14:textId="36D856AD" w:rsidR="00D0345F" w:rsidRPr="007E7D08" w:rsidRDefault="0033513C" w:rsidP="0033513C">
            <w:pPr>
              <w:jc w:val="center"/>
              <w:rPr>
                <w:rFonts w:ascii="Times New Roman" w:hAnsi="Times New Roman" w:cs="Times New Roman"/>
              </w:rPr>
            </w:pPr>
            <w:r w:rsidRPr="0033513C">
              <w:rPr>
                <w:rFonts w:ascii="Times New Roman" w:hAnsi="Times New Roman" w:cs="Times New Roman"/>
                <w:i/>
                <w:iCs/>
              </w:rPr>
              <w:t>I Finally Understand</w:t>
            </w:r>
            <w:r w:rsidRPr="0033513C">
              <w:rPr>
                <w:rFonts w:ascii="Times New Roman" w:hAnsi="Times New Roman" w:cs="Times New Roman"/>
                <w:i/>
                <w:iCs/>
              </w:rPr>
              <w:br/>
            </w:r>
            <w:r w:rsidR="00D0345F">
              <w:rPr>
                <w:rFonts w:ascii="Times New Roman" w:hAnsi="Times New Roman" w:cs="Times New Roman"/>
              </w:rPr>
              <w:t>Acts 10:34-43</w:t>
            </w:r>
          </w:p>
        </w:tc>
        <w:tc>
          <w:tcPr>
            <w:tcW w:w="2069" w:type="dxa"/>
          </w:tcPr>
          <w:p w14:paraId="3CF46051" w14:textId="3423D8CD" w:rsidR="00043B8E" w:rsidRPr="00632517" w:rsidRDefault="00D0345F" w:rsidP="00043B8E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Emily Toews</w:t>
            </w:r>
          </w:p>
        </w:tc>
      </w:tr>
      <w:tr w:rsidR="00FF035C" w:rsidRPr="00632517" w14:paraId="1320C153" w14:textId="77777777" w:rsidTr="000C0DC5">
        <w:tc>
          <w:tcPr>
            <w:tcW w:w="8731" w:type="dxa"/>
            <w:gridSpan w:val="2"/>
          </w:tcPr>
          <w:p w14:paraId="0CFFE7D5" w14:textId="77777777" w:rsidR="00632517" w:rsidRPr="00632517" w:rsidRDefault="00666DED" w:rsidP="006325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Response Song</w:t>
            </w:r>
            <w:r w:rsidR="00164E4F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69" w:type="dxa"/>
          </w:tcPr>
          <w:p w14:paraId="506D7B51" w14:textId="77777777" w:rsidR="00FF035C" w:rsidRPr="00632517" w:rsidRDefault="00FF035C" w:rsidP="00E861B7">
            <w:pPr>
              <w:tabs>
                <w:tab w:val="center" w:pos="926"/>
                <w:tab w:val="right" w:pos="1853"/>
              </w:tabs>
              <w:jc w:val="right"/>
              <w:rPr>
                <w:rFonts w:ascii="Times New Roman" w:hAnsi="Times New Roman" w:cs="Times New Roman"/>
                <w:bCs/>
              </w:rPr>
            </w:pPr>
          </w:p>
        </w:tc>
      </w:tr>
      <w:tr w:rsidR="0069407D" w:rsidRPr="00632517" w14:paraId="0735C1E9" w14:textId="77777777" w:rsidTr="000C0DC5">
        <w:tc>
          <w:tcPr>
            <w:tcW w:w="8731" w:type="dxa"/>
            <w:gridSpan w:val="2"/>
          </w:tcPr>
          <w:p w14:paraId="6AA53A08" w14:textId="27DE87B3" w:rsidR="0069407D" w:rsidRPr="00D0345F" w:rsidRDefault="00D0345F" w:rsidP="00D0345F">
            <w:pPr>
              <w:ind w:left="72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Draw the Circle</w:t>
            </w:r>
          </w:p>
        </w:tc>
        <w:tc>
          <w:tcPr>
            <w:tcW w:w="2069" w:type="dxa"/>
          </w:tcPr>
          <w:p w14:paraId="5FB03D8A" w14:textId="219AE313" w:rsidR="0069407D" w:rsidRPr="00632517" w:rsidRDefault="00D0345F" w:rsidP="00E861B7">
            <w:pPr>
              <w:tabs>
                <w:tab w:val="center" w:pos="926"/>
                <w:tab w:val="right" w:pos="1853"/>
              </w:tabs>
              <w:jc w:val="right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VT 802</w:t>
            </w:r>
          </w:p>
        </w:tc>
      </w:tr>
      <w:tr w:rsidR="006F577A" w:rsidRPr="00632517" w14:paraId="5F160649" w14:textId="77777777" w:rsidTr="000C0DC5">
        <w:tc>
          <w:tcPr>
            <w:tcW w:w="8731" w:type="dxa"/>
            <w:gridSpan w:val="2"/>
          </w:tcPr>
          <w:p w14:paraId="345CB4E7" w14:textId="77777777" w:rsidR="006F577A" w:rsidRDefault="006F577A" w:rsidP="006325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9" w:type="dxa"/>
          </w:tcPr>
          <w:p w14:paraId="6394D0AA" w14:textId="77777777" w:rsidR="006F577A" w:rsidRPr="00632517" w:rsidRDefault="006F577A" w:rsidP="00E861B7">
            <w:pPr>
              <w:tabs>
                <w:tab w:val="center" w:pos="926"/>
                <w:tab w:val="right" w:pos="1853"/>
              </w:tabs>
              <w:jc w:val="right"/>
              <w:rPr>
                <w:rFonts w:ascii="Times New Roman" w:hAnsi="Times New Roman" w:cs="Times New Roman"/>
                <w:bCs/>
              </w:rPr>
            </w:pPr>
          </w:p>
        </w:tc>
      </w:tr>
      <w:tr w:rsidR="007012BF" w:rsidRPr="00632517" w14:paraId="058A4379" w14:textId="77777777" w:rsidTr="000C0DC5">
        <w:tc>
          <w:tcPr>
            <w:tcW w:w="8731" w:type="dxa"/>
            <w:gridSpan w:val="2"/>
          </w:tcPr>
          <w:p w14:paraId="6AFC1A60" w14:textId="77777777" w:rsidR="007012BF" w:rsidRPr="00632517" w:rsidRDefault="0069407D" w:rsidP="00043B8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Sharing and Prayer</w:t>
            </w:r>
          </w:p>
        </w:tc>
        <w:tc>
          <w:tcPr>
            <w:tcW w:w="2069" w:type="dxa"/>
          </w:tcPr>
          <w:p w14:paraId="648CB861" w14:textId="77777777" w:rsidR="007012BF" w:rsidRPr="00632517" w:rsidRDefault="007012BF" w:rsidP="00043B8E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69407D" w:rsidRPr="00632517" w14:paraId="02E719B4" w14:textId="77777777" w:rsidTr="000C0DC5">
        <w:tc>
          <w:tcPr>
            <w:tcW w:w="8731" w:type="dxa"/>
            <w:gridSpan w:val="2"/>
          </w:tcPr>
          <w:p w14:paraId="244B3174" w14:textId="77777777" w:rsidR="0069407D" w:rsidRDefault="0069407D" w:rsidP="00043B8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Sending Song</w:t>
            </w:r>
          </w:p>
        </w:tc>
        <w:tc>
          <w:tcPr>
            <w:tcW w:w="2069" w:type="dxa"/>
          </w:tcPr>
          <w:p w14:paraId="73B50754" w14:textId="77777777" w:rsidR="0069407D" w:rsidRPr="00632517" w:rsidRDefault="0069407D" w:rsidP="00043B8E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43B8E" w:rsidRPr="00632517" w14:paraId="00CB3594" w14:textId="77777777" w:rsidTr="000C0DC5">
        <w:tc>
          <w:tcPr>
            <w:tcW w:w="8731" w:type="dxa"/>
            <w:gridSpan w:val="2"/>
          </w:tcPr>
          <w:p w14:paraId="76D1CF5A" w14:textId="6B2E891D" w:rsidR="00043B8E" w:rsidRPr="00632517" w:rsidRDefault="00586F0F" w:rsidP="00043B8E">
            <w:pPr>
              <w:shd w:val="clear" w:color="auto" w:fill="FFFFFF"/>
              <w:ind w:left="72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This Is My Song</w:t>
            </w:r>
          </w:p>
        </w:tc>
        <w:tc>
          <w:tcPr>
            <w:tcW w:w="2069" w:type="dxa"/>
          </w:tcPr>
          <w:p w14:paraId="7C8FDB64" w14:textId="77777777" w:rsidR="00043B8E" w:rsidRDefault="00586F0F" w:rsidP="00043B8E">
            <w:pPr>
              <w:shd w:val="clear" w:color="auto" w:fill="FFFFFF" w:themeFill="background1"/>
              <w:jc w:val="right"/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</w:rPr>
              <w:t>VT 710</w:t>
            </w:r>
          </w:p>
          <w:p w14:paraId="6A0C9C0B" w14:textId="2E888052" w:rsidR="00586F0F" w:rsidRPr="00632517" w:rsidRDefault="00586F0F" w:rsidP="00043B8E">
            <w:pPr>
              <w:shd w:val="clear" w:color="auto" w:fill="FFFFFF" w:themeFill="background1"/>
              <w:jc w:val="right"/>
              <w:rPr>
                <w:rFonts w:ascii="Times New Roman" w:hAnsi="Times New Roman" w:cs="Times New Roman"/>
                <w:iCs/>
              </w:rPr>
            </w:pPr>
          </w:p>
        </w:tc>
      </w:tr>
      <w:tr w:rsidR="00043B8E" w:rsidRPr="00632517" w14:paraId="6A870CA4" w14:textId="77777777" w:rsidTr="000C0DC5">
        <w:tc>
          <w:tcPr>
            <w:tcW w:w="8731" w:type="dxa"/>
            <w:gridSpan w:val="2"/>
          </w:tcPr>
          <w:p w14:paraId="0ED3319B" w14:textId="77777777" w:rsidR="00043B8E" w:rsidRPr="00632517" w:rsidRDefault="00043B8E" w:rsidP="00043B8E">
            <w:pPr>
              <w:rPr>
                <w:rFonts w:ascii="Times New Roman" w:hAnsi="Times New Roman" w:cs="Times New Roman"/>
                <w:b/>
              </w:rPr>
            </w:pPr>
            <w:r w:rsidRPr="00632517">
              <w:rPr>
                <w:rFonts w:ascii="Times New Roman" w:hAnsi="Times New Roman" w:cs="Times New Roman"/>
                <w:bCs/>
              </w:rPr>
              <w:t>Benediction</w:t>
            </w:r>
          </w:p>
        </w:tc>
        <w:tc>
          <w:tcPr>
            <w:tcW w:w="2069" w:type="dxa"/>
          </w:tcPr>
          <w:p w14:paraId="5722BBAF" w14:textId="77777777" w:rsidR="00043B8E" w:rsidRPr="00632517" w:rsidRDefault="00043B8E" w:rsidP="00043B8E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</w:tbl>
    <w:p w14:paraId="523DBA3D" w14:textId="77777777" w:rsidR="009B2F64" w:rsidRPr="00632517" w:rsidRDefault="009B2F64" w:rsidP="00D44119">
      <w:pPr>
        <w:spacing w:after="0" w:line="24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632517">
        <w:rPr>
          <w:rFonts w:ascii="Times New Roman" w:hAnsi="Times New Roman" w:cs="Times New Roman"/>
          <w:b/>
          <w:bCs/>
          <w:u w:val="single"/>
        </w:rPr>
        <w:t>Announcements</w:t>
      </w:r>
    </w:p>
    <w:p w14:paraId="2AA6204B" w14:textId="77777777" w:rsidR="00586F0F" w:rsidRDefault="00586F0F" w:rsidP="00D44119">
      <w:pPr>
        <w:spacing w:after="0" w:line="240" w:lineRule="auto"/>
        <w:rPr>
          <w:rFonts w:ascii="Times New Roman" w:hAnsi="Times New Roman" w:cs="Times New Roman"/>
        </w:rPr>
      </w:pPr>
    </w:p>
    <w:p w14:paraId="58517079" w14:textId="4231A567" w:rsidR="00D44119" w:rsidRDefault="00D44119" w:rsidP="00D44119">
      <w:pPr>
        <w:spacing w:after="0" w:line="240" w:lineRule="auto"/>
        <w:rPr>
          <w:rFonts w:ascii="Times New Roman" w:hAnsi="Times New Roman" w:cs="Times New Roman"/>
        </w:rPr>
      </w:pPr>
      <w:r w:rsidRPr="00D44119">
        <w:rPr>
          <w:rFonts w:ascii="Times New Roman" w:hAnsi="Times New Roman" w:cs="Times New Roman"/>
          <w:b/>
          <w:bCs/>
        </w:rPr>
        <w:t xml:space="preserve">Please </w:t>
      </w:r>
      <w:proofErr w:type="gramStart"/>
      <w:r w:rsidRPr="00D44119">
        <w:rPr>
          <w:rFonts w:ascii="Times New Roman" w:hAnsi="Times New Roman" w:cs="Times New Roman"/>
          <w:b/>
          <w:bCs/>
        </w:rPr>
        <w:t>have</w:t>
      </w:r>
      <w:proofErr w:type="gramEnd"/>
      <w:r w:rsidRPr="00D44119">
        <w:rPr>
          <w:rFonts w:ascii="Times New Roman" w:hAnsi="Times New Roman" w:cs="Times New Roman"/>
          <w:b/>
          <w:bCs/>
        </w:rPr>
        <w:t xml:space="preserve"> your reports to the office as soon as possible</w:t>
      </w:r>
      <w:r>
        <w:rPr>
          <w:rFonts w:ascii="Times New Roman" w:hAnsi="Times New Roman" w:cs="Times New Roman"/>
        </w:rPr>
        <w:t xml:space="preserve"> for inclusion in the annual 1report book.  The annual meeting will be February 1 at noon following church. </w:t>
      </w:r>
      <w:r w:rsidRPr="00632517">
        <w:rPr>
          <w:rFonts w:ascii="Times New Roman" w:hAnsi="Times New Roman" w:cs="Times New Roman"/>
        </w:rPr>
        <w:t xml:space="preserve"> </w:t>
      </w:r>
    </w:p>
    <w:p w14:paraId="73DCF1F7" w14:textId="77777777" w:rsidR="00D44119" w:rsidRPr="00632517" w:rsidRDefault="00D44119" w:rsidP="00D44119">
      <w:pPr>
        <w:spacing w:after="0" w:line="240" w:lineRule="auto"/>
        <w:rPr>
          <w:rFonts w:ascii="Times New Roman" w:hAnsi="Times New Roman" w:cs="Times New Roman"/>
        </w:rPr>
      </w:pPr>
    </w:p>
    <w:p w14:paraId="00D8118B" w14:textId="189BC013" w:rsidR="00D44119" w:rsidRDefault="00D44119" w:rsidP="00D4411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All are invited to attend the Annual meeting </w:t>
      </w:r>
      <w:r>
        <w:rPr>
          <w:rFonts w:ascii="Times New Roman" w:hAnsi="Times New Roman" w:cs="Times New Roman"/>
        </w:rPr>
        <w:t>February 1 at noon following worship.</w:t>
      </w:r>
      <w:r w:rsidR="00533230">
        <w:rPr>
          <w:rFonts w:ascii="Times New Roman" w:hAnsi="Times New Roman" w:cs="Times New Roman"/>
        </w:rPr>
        <w:t xml:space="preserve"> We will be engaging the congregational business.</w:t>
      </w:r>
      <w:r>
        <w:rPr>
          <w:rFonts w:ascii="Times New Roman" w:hAnsi="Times New Roman" w:cs="Times New Roman"/>
        </w:rPr>
        <w:t xml:space="preserve">  Please bring your own lunch. A meal will not be provided.</w:t>
      </w:r>
    </w:p>
    <w:p w14:paraId="27760B9E" w14:textId="77777777" w:rsidR="00533230" w:rsidRDefault="00533230" w:rsidP="00D44119">
      <w:pPr>
        <w:spacing w:after="0" w:line="240" w:lineRule="auto"/>
        <w:rPr>
          <w:rFonts w:ascii="Times New Roman" w:hAnsi="Times New Roman" w:cs="Times New Roman"/>
        </w:rPr>
      </w:pPr>
    </w:p>
    <w:p w14:paraId="388936F9" w14:textId="7789E426" w:rsidR="00533230" w:rsidRDefault="00533230" w:rsidP="0053323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All are welcome toe Midweek at Menno this Thursday.  </w:t>
      </w:r>
      <w:r>
        <w:rPr>
          <w:rFonts w:ascii="Times New Roman" w:hAnsi="Times New Roman" w:cs="Times New Roman"/>
        </w:rPr>
        <w:t xml:space="preserve">Come </w:t>
      </w:r>
      <w:r w:rsidRPr="00533230">
        <w:rPr>
          <w:rFonts w:ascii="Times New Roman" w:hAnsi="Times New Roman" w:cs="Times New Roman"/>
        </w:rPr>
        <w:t>5-</w:t>
      </w:r>
      <w:proofErr w:type="gramStart"/>
      <w:r w:rsidRPr="00533230">
        <w:rPr>
          <w:rFonts w:ascii="Times New Roman" w:hAnsi="Times New Roman" w:cs="Times New Roman"/>
        </w:rPr>
        <w:t xml:space="preserve">6 </w:t>
      </w:r>
      <w:r>
        <w:rPr>
          <w:rFonts w:ascii="Times New Roman" w:hAnsi="Times New Roman" w:cs="Times New Roman"/>
        </w:rPr>
        <w:t xml:space="preserve"> for</w:t>
      </w:r>
      <w:proofErr w:type="gramEnd"/>
      <w:r>
        <w:rPr>
          <w:rFonts w:ascii="Times New Roman" w:hAnsi="Times New Roman" w:cs="Times New Roman"/>
        </w:rPr>
        <w:t xml:space="preserve"> </w:t>
      </w:r>
      <w:r w:rsidRPr="00533230">
        <w:rPr>
          <w:rFonts w:ascii="Times New Roman" w:hAnsi="Times New Roman" w:cs="Times New Roman"/>
        </w:rPr>
        <w:t>walking and fellowship</w:t>
      </w:r>
      <w:r>
        <w:rPr>
          <w:rFonts w:ascii="Times New Roman" w:hAnsi="Times New Roman" w:cs="Times New Roman"/>
        </w:rPr>
        <w:t xml:space="preserve"> with the meal being served at 6.</w:t>
      </w:r>
    </w:p>
    <w:p w14:paraId="0DC6496E" w14:textId="77777777" w:rsidR="003943BA" w:rsidRDefault="003943BA" w:rsidP="00533230">
      <w:pPr>
        <w:spacing w:after="0" w:line="240" w:lineRule="auto"/>
        <w:rPr>
          <w:rFonts w:ascii="Times New Roman" w:hAnsi="Times New Roman" w:cs="Times New Roman"/>
        </w:rPr>
      </w:pPr>
    </w:p>
    <w:p w14:paraId="743501A5" w14:textId="2C7D2DE9" w:rsidR="003943BA" w:rsidRPr="003943BA" w:rsidRDefault="003943BA" w:rsidP="0053323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Please find a draft of the worship schedule </w:t>
      </w:r>
      <w:r>
        <w:rPr>
          <w:rFonts w:ascii="Times New Roman" w:hAnsi="Times New Roman" w:cs="Times New Roman"/>
        </w:rPr>
        <w:t>for the first half of 2026 in the lobby.  Please note any conflicts that may occur.</w:t>
      </w:r>
    </w:p>
    <w:p w14:paraId="4AF53805" w14:textId="77777777" w:rsidR="00D44119" w:rsidRPr="00D44119" w:rsidRDefault="00D44119" w:rsidP="00D44119">
      <w:pPr>
        <w:spacing w:after="0" w:line="240" w:lineRule="auto"/>
        <w:rPr>
          <w:rFonts w:ascii="Times New Roman" w:hAnsi="Times New Roman" w:cs="Times New Roman"/>
        </w:rPr>
      </w:pPr>
    </w:p>
    <w:p w14:paraId="147A1784" w14:textId="77777777" w:rsidR="00D44119" w:rsidRDefault="00D44119" w:rsidP="00D44119">
      <w:pPr>
        <w:spacing w:after="0" w:line="240" w:lineRule="auto"/>
        <w:rPr>
          <w:rFonts w:ascii="Times New Roman" w:hAnsi="Times New Roman" w:cs="Times New Roman"/>
        </w:rPr>
      </w:pPr>
      <w:r w:rsidRPr="00D44119">
        <w:rPr>
          <w:rFonts w:ascii="Times New Roman" w:hAnsi="Times New Roman" w:cs="Times New Roman"/>
          <w:b/>
          <w:bCs/>
        </w:rPr>
        <w:lastRenderedPageBreak/>
        <w:t>Anyone wanting a receipt for tax purposes</w:t>
      </w:r>
      <w:r w:rsidRPr="00D44119">
        <w:rPr>
          <w:rFonts w:ascii="Times New Roman" w:hAnsi="Times New Roman" w:cs="Times New Roman"/>
        </w:rPr>
        <w:t xml:space="preserve"> for donations to the 2025 Mennonite Country Auction should contact Donna Hostick at treasurer@mennonitecountryauction.org no later than January 31.</w:t>
      </w:r>
    </w:p>
    <w:p w14:paraId="47614A2F" w14:textId="6188ECF3" w:rsidR="00D16CC3" w:rsidRPr="00632517" w:rsidRDefault="00D44119" w:rsidP="00C268C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</w:t>
      </w:r>
      <w:r w:rsidR="00D16CC3" w:rsidRPr="00632517">
        <w:rPr>
          <w:rFonts w:ascii="Times New Roman" w:hAnsi="Times New Roman" w:cs="Times New Roman"/>
        </w:rPr>
        <w:t xml:space="preserve"> </w:t>
      </w:r>
    </w:p>
    <w:p w14:paraId="7A67B839" w14:textId="77777777" w:rsidR="00231941" w:rsidRPr="00632517" w:rsidRDefault="00231941" w:rsidP="00263512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YSpec="cen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2695"/>
        <w:gridCol w:w="630"/>
        <w:gridCol w:w="6745"/>
      </w:tblGrid>
      <w:tr w:rsidR="008C6097" w:rsidRPr="00632517" w14:paraId="3211463F" w14:textId="77777777" w:rsidTr="007875CD">
        <w:tc>
          <w:tcPr>
            <w:tcW w:w="10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6A06" w14:textId="77777777" w:rsidR="008C6097" w:rsidRPr="00632517" w:rsidRDefault="008C6097" w:rsidP="00FD1F8F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632517">
              <w:rPr>
                <w:rFonts w:ascii="Times New Roman" w:hAnsi="Times New Roman" w:cs="Times New Roman"/>
                <w:b/>
                <w:bCs/>
                <w:u w:val="single"/>
              </w:rPr>
              <w:t>Upcoming Menno Events:</w:t>
            </w:r>
          </w:p>
          <w:p w14:paraId="1BD76A2F" w14:textId="77777777" w:rsidR="008C6097" w:rsidRPr="00632517" w:rsidRDefault="008C6097" w:rsidP="00FD1F8F">
            <w:pPr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</w:tr>
      <w:tr w:rsidR="00E06ED7" w:rsidRPr="00632517" w14:paraId="7942ACDA" w14:textId="77777777" w:rsidTr="007875CD">
        <w:tc>
          <w:tcPr>
            <w:tcW w:w="2695" w:type="dxa"/>
            <w:tcBorders>
              <w:top w:val="single" w:sz="4" w:space="0" w:color="auto"/>
              <w:left w:val="single" w:sz="4" w:space="0" w:color="auto"/>
            </w:tcBorders>
          </w:tcPr>
          <w:p w14:paraId="5BC0A910" w14:textId="54DAA2EB" w:rsidR="00E06ED7" w:rsidRPr="00E06ED7" w:rsidRDefault="00533230" w:rsidP="00E06ED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Tuesday January 13 7 PM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922C446" w14:textId="77777777" w:rsidR="00E06ED7" w:rsidRPr="00632517" w:rsidRDefault="00E06ED7" w:rsidP="00E06ED7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6745" w:type="dxa"/>
            <w:tcBorders>
              <w:top w:val="single" w:sz="4" w:space="0" w:color="auto"/>
              <w:right w:val="single" w:sz="4" w:space="0" w:color="auto"/>
            </w:tcBorders>
          </w:tcPr>
          <w:p w14:paraId="15D075C4" w14:textId="2025430A" w:rsidR="00E06ED7" w:rsidRPr="00632517" w:rsidRDefault="00533230" w:rsidP="00E06ED7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Board Meeting</w:t>
            </w:r>
          </w:p>
        </w:tc>
      </w:tr>
      <w:tr w:rsidR="00533230" w:rsidRPr="00632517" w14:paraId="515C7176" w14:textId="77777777" w:rsidTr="007875CD">
        <w:tc>
          <w:tcPr>
            <w:tcW w:w="2695" w:type="dxa"/>
            <w:tcBorders>
              <w:left w:val="single" w:sz="4" w:space="0" w:color="auto"/>
            </w:tcBorders>
          </w:tcPr>
          <w:p w14:paraId="37B1088B" w14:textId="63D12465" w:rsidR="00533230" w:rsidRDefault="00533230" w:rsidP="00E06ED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Thursday January 15 5 PM</w:t>
            </w:r>
          </w:p>
        </w:tc>
        <w:tc>
          <w:tcPr>
            <w:tcW w:w="630" w:type="dxa"/>
          </w:tcPr>
          <w:p w14:paraId="1DA19DD5" w14:textId="77777777" w:rsidR="00533230" w:rsidRPr="00632517" w:rsidRDefault="00533230" w:rsidP="00E06ED7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6745" w:type="dxa"/>
            <w:tcBorders>
              <w:right w:val="single" w:sz="4" w:space="0" w:color="auto"/>
            </w:tcBorders>
          </w:tcPr>
          <w:p w14:paraId="5C30A5FB" w14:textId="00D6D046" w:rsidR="00533230" w:rsidRDefault="00533230" w:rsidP="00E06ED7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Midweek at Menno; Meal at 6</w:t>
            </w:r>
          </w:p>
        </w:tc>
      </w:tr>
      <w:tr w:rsidR="00533230" w:rsidRPr="00632517" w14:paraId="15816185" w14:textId="77777777" w:rsidTr="007875CD">
        <w:tc>
          <w:tcPr>
            <w:tcW w:w="2695" w:type="dxa"/>
            <w:tcBorders>
              <w:left w:val="single" w:sz="4" w:space="0" w:color="auto"/>
            </w:tcBorders>
          </w:tcPr>
          <w:p w14:paraId="0DEE206F" w14:textId="748ED602" w:rsidR="00533230" w:rsidRPr="00E06ED7" w:rsidRDefault="00533230" w:rsidP="00533230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Thursday, Jan 22, 9-2</w:t>
            </w:r>
          </w:p>
        </w:tc>
        <w:tc>
          <w:tcPr>
            <w:tcW w:w="630" w:type="dxa"/>
          </w:tcPr>
          <w:p w14:paraId="035EF1E8" w14:textId="77777777" w:rsidR="00533230" w:rsidRPr="00632517" w:rsidRDefault="00533230" w:rsidP="00533230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6745" w:type="dxa"/>
            <w:tcBorders>
              <w:right w:val="single" w:sz="4" w:space="0" w:color="auto"/>
            </w:tcBorders>
          </w:tcPr>
          <w:p w14:paraId="6C7311DE" w14:textId="26B5107A" w:rsidR="00533230" w:rsidRPr="00632517" w:rsidRDefault="00533230" w:rsidP="00533230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MWIM Personal Project Day</w:t>
            </w:r>
          </w:p>
        </w:tc>
      </w:tr>
      <w:tr w:rsidR="00533230" w:rsidRPr="00632517" w14:paraId="3A65E170" w14:textId="77777777" w:rsidTr="007875CD">
        <w:tc>
          <w:tcPr>
            <w:tcW w:w="2695" w:type="dxa"/>
            <w:tcBorders>
              <w:left w:val="single" w:sz="4" w:space="0" w:color="auto"/>
              <w:bottom w:val="single" w:sz="4" w:space="0" w:color="auto"/>
            </w:tcBorders>
          </w:tcPr>
          <w:p w14:paraId="1F86E623" w14:textId="0B45D4A4" w:rsidR="00533230" w:rsidRPr="00632517" w:rsidRDefault="00533230" w:rsidP="00533230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Sunday February 1, Noon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153796BF" w14:textId="77777777" w:rsidR="00533230" w:rsidRPr="00632517" w:rsidRDefault="00533230" w:rsidP="00533230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6745" w:type="dxa"/>
            <w:tcBorders>
              <w:bottom w:val="single" w:sz="4" w:space="0" w:color="auto"/>
              <w:right w:val="single" w:sz="4" w:space="0" w:color="auto"/>
            </w:tcBorders>
          </w:tcPr>
          <w:p w14:paraId="109EE28C" w14:textId="10FB5386" w:rsidR="00533230" w:rsidRPr="00632517" w:rsidRDefault="00533230" w:rsidP="00533230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Menno Annual Meeting</w:t>
            </w:r>
          </w:p>
        </w:tc>
      </w:tr>
    </w:tbl>
    <w:p w14:paraId="71865196" w14:textId="77777777" w:rsidR="00DB1FE9" w:rsidRDefault="00DB1FE9" w:rsidP="00DB1FE9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TableGrid2"/>
        <w:tblW w:w="9090" w:type="dxa"/>
        <w:jc w:val="center"/>
        <w:tblBorders>
          <w:insideH w:val="none" w:sz="0" w:space="0" w:color="auto"/>
          <w:insideV w:val="none" w:sz="0" w:space="0" w:color="auto"/>
        </w:tblBorders>
        <w:tblLayout w:type="fixed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4765"/>
        <w:gridCol w:w="4325"/>
      </w:tblGrid>
      <w:tr w:rsidR="00E06ED7" w:rsidRPr="00632517" w14:paraId="766C4934" w14:textId="77777777" w:rsidTr="000C0DC5">
        <w:trPr>
          <w:jc w:val="center"/>
        </w:trPr>
        <w:tc>
          <w:tcPr>
            <w:tcW w:w="9090" w:type="dxa"/>
            <w:gridSpan w:val="2"/>
          </w:tcPr>
          <w:p w14:paraId="48F4E7C5" w14:textId="77777777" w:rsidR="00E06ED7" w:rsidRPr="00632517" w:rsidRDefault="00E06ED7" w:rsidP="00B41067">
            <w:pPr>
              <w:jc w:val="center"/>
              <w:rPr>
                <w:rFonts w:ascii="Times New Roman" w:eastAsiaTheme="minorHAnsi" w:hAnsi="Times New Roman"/>
                <w:b/>
                <w:bCs/>
                <w:sz w:val="22"/>
                <w:szCs w:val="22"/>
              </w:rPr>
            </w:pPr>
            <w:r w:rsidRPr="00632517">
              <w:rPr>
                <w:rFonts w:ascii="Times New Roman" w:eastAsiaTheme="minorHAnsi" w:hAnsi="Times New Roman"/>
                <w:b/>
                <w:bCs/>
                <w:sz w:val="22"/>
                <w:szCs w:val="22"/>
              </w:rPr>
              <w:t>Worship Contributors</w:t>
            </w:r>
          </w:p>
        </w:tc>
      </w:tr>
      <w:tr w:rsidR="00E06ED7" w:rsidRPr="00632517" w14:paraId="3F64AC21" w14:textId="77777777" w:rsidTr="000C0DC5">
        <w:trPr>
          <w:jc w:val="center"/>
        </w:trPr>
        <w:tc>
          <w:tcPr>
            <w:tcW w:w="4765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3414B86" w14:textId="77777777" w:rsidR="00E06ED7" w:rsidRPr="0069407D" w:rsidRDefault="00E06ED7" w:rsidP="00B41067">
            <w:pPr>
              <w:jc w:val="center"/>
              <w:rPr>
                <w:rFonts w:ascii="Times New Roman" w:eastAsiaTheme="minorHAnsi" w:hAnsi="Times New Roman"/>
                <w:b/>
                <w:bCs/>
                <w:sz w:val="22"/>
                <w:szCs w:val="22"/>
              </w:rPr>
            </w:pPr>
            <w:r w:rsidRPr="0069407D">
              <w:rPr>
                <w:rFonts w:ascii="Times New Roman" w:eastAsiaTheme="minorHAnsi" w:hAnsi="Times New Roman"/>
                <w:b/>
                <w:bCs/>
                <w:sz w:val="22"/>
                <w:szCs w:val="22"/>
              </w:rPr>
              <w:t>This Sunday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FB226D" w14:textId="77777777" w:rsidR="00E06ED7" w:rsidRPr="0069407D" w:rsidRDefault="00E06ED7" w:rsidP="00B41067">
            <w:pPr>
              <w:jc w:val="center"/>
              <w:rPr>
                <w:rFonts w:ascii="Times New Roman" w:eastAsiaTheme="minorHAnsi" w:hAnsi="Times New Roman"/>
                <w:b/>
                <w:bCs/>
                <w:sz w:val="22"/>
                <w:szCs w:val="22"/>
              </w:rPr>
            </w:pPr>
            <w:r w:rsidRPr="0069407D">
              <w:rPr>
                <w:rFonts w:ascii="Times New Roman" w:eastAsiaTheme="minorHAnsi" w:hAnsi="Times New Roman"/>
                <w:b/>
                <w:bCs/>
                <w:sz w:val="22"/>
                <w:szCs w:val="22"/>
              </w:rPr>
              <w:t>Next Sunday</w:t>
            </w:r>
          </w:p>
        </w:tc>
      </w:tr>
      <w:tr w:rsidR="003943BA" w:rsidRPr="00632517" w14:paraId="79654C72" w14:textId="77777777" w:rsidTr="000C0DC5">
        <w:trPr>
          <w:jc w:val="center"/>
        </w:trPr>
        <w:tc>
          <w:tcPr>
            <w:tcW w:w="4765" w:type="dxa"/>
            <w:tcBorders>
              <w:top w:val="nil"/>
              <w:left w:val="single" w:sz="4" w:space="0" w:color="auto"/>
              <w:bottom w:val="nil"/>
            </w:tcBorders>
          </w:tcPr>
          <w:p w14:paraId="142C43A2" w14:textId="49BFE7EB" w:rsidR="003943BA" w:rsidRPr="00632517" w:rsidRDefault="003943BA" w:rsidP="003943BA">
            <w:pPr>
              <w:rPr>
                <w:rFonts w:ascii="Times New Roman" w:eastAsiaTheme="minorHAnsi" w:hAnsi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/>
                <w:sz w:val="22"/>
                <w:szCs w:val="22"/>
              </w:rPr>
              <w:t>Worship Leader: Bryce Miller</w:t>
            </w:r>
          </w:p>
        </w:tc>
        <w:tc>
          <w:tcPr>
            <w:tcW w:w="4325" w:type="dxa"/>
            <w:tcBorders>
              <w:top w:val="nil"/>
              <w:left w:val="single" w:sz="4" w:space="0" w:color="auto"/>
              <w:bottom w:val="nil"/>
            </w:tcBorders>
          </w:tcPr>
          <w:p w14:paraId="012B68EF" w14:textId="01B90B89" w:rsidR="003943BA" w:rsidRPr="00632517" w:rsidRDefault="003943BA" w:rsidP="003943BA">
            <w:pPr>
              <w:rPr>
                <w:rFonts w:ascii="Times New Roman" w:eastAsiaTheme="minorHAnsi" w:hAnsi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/>
                <w:sz w:val="22"/>
                <w:szCs w:val="22"/>
              </w:rPr>
              <w:t xml:space="preserve">Worship Leader: </w:t>
            </w:r>
            <w:r w:rsidR="00E043A6">
              <w:rPr>
                <w:rFonts w:ascii="Times New Roman" w:eastAsiaTheme="minorHAnsi" w:hAnsi="Times New Roman"/>
                <w:sz w:val="22"/>
                <w:szCs w:val="22"/>
              </w:rPr>
              <w:t>B</w:t>
            </w:r>
            <w:r w:rsidR="0033513C">
              <w:rPr>
                <w:rFonts w:ascii="Times New Roman" w:eastAsiaTheme="minorHAnsi" w:hAnsi="Times New Roman"/>
                <w:sz w:val="22"/>
                <w:szCs w:val="22"/>
              </w:rPr>
              <w:t>ryce Miller</w:t>
            </w:r>
          </w:p>
        </w:tc>
      </w:tr>
      <w:tr w:rsidR="003943BA" w:rsidRPr="00632517" w14:paraId="608E2D97" w14:textId="77777777" w:rsidTr="000C0DC5">
        <w:trPr>
          <w:jc w:val="center"/>
        </w:trPr>
        <w:tc>
          <w:tcPr>
            <w:tcW w:w="4765" w:type="dxa"/>
            <w:tcBorders>
              <w:top w:val="nil"/>
              <w:left w:val="single" w:sz="4" w:space="0" w:color="auto"/>
              <w:bottom w:val="nil"/>
            </w:tcBorders>
          </w:tcPr>
          <w:p w14:paraId="3E32B763" w14:textId="0E53BAF5" w:rsidR="003943BA" w:rsidRPr="00632517" w:rsidRDefault="003943BA" w:rsidP="003943B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Speaker: Emily Toews</w:t>
            </w:r>
          </w:p>
        </w:tc>
        <w:tc>
          <w:tcPr>
            <w:tcW w:w="4325" w:type="dxa"/>
            <w:tcBorders>
              <w:top w:val="nil"/>
              <w:left w:val="single" w:sz="4" w:space="0" w:color="auto"/>
              <w:bottom w:val="nil"/>
            </w:tcBorders>
          </w:tcPr>
          <w:p w14:paraId="3AB22DA7" w14:textId="7DB63AD5" w:rsidR="003943BA" w:rsidRPr="00632517" w:rsidRDefault="003943BA" w:rsidP="003943BA">
            <w:pPr>
              <w:rPr>
                <w:rFonts w:ascii="Times New Roman" w:hAnsi="Times New Roman"/>
                <w:b/>
                <w:bCs/>
                <w:i/>
                <w:iCs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Speaker: Emily Toews</w:t>
            </w:r>
          </w:p>
        </w:tc>
      </w:tr>
      <w:tr w:rsidR="003943BA" w:rsidRPr="00632517" w14:paraId="47A21AE6" w14:textId="77777777" w:rsidTr="000C0DC5">
        <w:trPr>
          <w:jc w:val="center"/>
        </w:trPr>
        <w:tc>
          <w:tcPr>
            <w:tcW w:w="4765" w:type="dxa"/>
            <w:tcBorders>
              <w:top w:val="nil"/>
              <w:left w:val="single" w:sz="4" w:space="0" w:color="auto"/>
              <w:bottom w:val="nil"/>
            </w:tcBorders>
          </w:tcPr>
          <w:p w14:paraId="4977F676" w14:textId="3D37EEEB" w:rsidR="003943BA" w:rsidRPr="00632517" w:rsidRDefault="003943BA" w:rsidP="003943BA">
            <w:pPr>
              <w:rPr>
                <w:rFonts w:ascii="Times New Roman" w:eastAsiaTheme="minorHAnsi" w:hAnsi="Times New Roman"/>
                <w:sz w:val="22"/>
                <w:szCs w:val="22"/>
              </w:rPr>
            </w:pPr>
            <w:proofErr w:type="gramStart"/>
            <w:r>
              <w:rPr>
                <w:rFonts w:ascii="Times New Roman" w:eastAsiaTheme="minorHAnsi" w:hAnsi="Times New Roman"/>
                <w:sz w:val="22"/>
                <w:szCs w:val="22"/>
              </w:rPr>
              <w:t>Accompanist</w:t>
            </w:r>
            <w:proofErr w:type="gramEnd"/>
            <w:r>
              <w:rPr>
                <w:rFonts w:ascii="Times New Roman" w:eastAsiaTheme="minorHAnsi" w:hAnsi="Times New Roman"/>
                <w:sz w:val="22"/>
                <w:szCs w:val="22"/>
              </w:rPr>
              <w:t>: Tim Schrag</w:t>
            </w:r>
          </w:p>
        </w:tc>
        <w:tc>
          <w:tcPr>
            <w:tcW w:w="4325" w:type="dxa"/>
            <w:tcBorders>
              <w:top w:val="nil"/>
              <w:left w:val="single" w:sz="4" w:space="0" w:color="auto"/>
              <w:bottom w:val="nil"/>
            </w:tcBorders>
          </w:tcPr>
          <w:p w14:paraId="1A36E955" w14:textId="4999A174" w:rsidR="003943BA" w:rsidRPr="00632517" w:rsidRDefault="003943BA" w:rsidP="003943BA">
            <w:pPr>
              <w:tabs>
                <w:tab w:val="right" w:pos="4109"/>
              </w:tabs>
              <w:rPr>
                <w:rFonts w:ascii="Times New Roman" w:eastAsiaTheme="minorHAnsi" w:hAnsi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/>
                <w:sz w:val="22"/>
                <w:szCs w:val="22"/>
              </w:rPr>
              <w:t xml:space="preserve">Accompanist: </w:t>
            </w:r>
            <w:r w:rsidR="007875CD">
              <w:rPr>
                <w:rFonts w:ascii="Times New Roman" w:eastAsiaTheme="minorHAnsi" w:hAnsi="Times New Roman"/>
                <w:sz w:val="22"/>
                <w:szCs w:val="22"/>
              </w:rPr>
              <w:t>Music Team</w:t>
            </w:r>
          </w:p>
        </w:tc>
      </w:tr>
      <w:tr w:rsidR="003943BA" w:rsidRPr="00632517" w14:paraId="2F16ED62" w14:textId="77777777" w:rsidTr="000C0DC5">
        <w:trPr>
          <w:jc w:val="center"/>
        </w:trPr>
        <w:tc>
          <w:tcPr>
            <w:tcW w:w="4765" w:type="dxa"/>
            <w:tcBorders>
              <w:top w:val="nil"/>
              <w:left w:val="single" w:sz="4" w:space="0" w:color="auto"/>
              <w:bottom w:val="nil"/>
            </w:tcBorders>
          </w:tcPr>
          <w:p w14:paraId="30EECC29" w14:textId="25D583C4" w:rsidR="003943BA" w:rsidRPr="00632517" w:rsidRDefault="003943BA" w:rsidP="003943BA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Greeters: Glenn and Mary Burkholder</w:t>
            </w:r>
          </w:p>
        </w:tc>
        <w:tc>
          <w:tcPr>
            <w:tcW w:w="4325" w:type="dxa"/>
            <w:tcBorders>
              <w:top w:val="nil"/>
              <w:left w:val="single" w:sz="4" w:space="0" w:color="auto"/>
              <w:bottom w:val="nil"/>
            </w:tcBorders>
          </w:tcPr>
          <w:p w14:paraId="541B1C3B" w14:textId="7FC384BB" w:rsidR="003943BA" w:rsidRPr="00632517" w:rsidRDefault="003943BA" w:rsidP="003943BA">
            <w:pPr>
              <w:tabs>
                <w:tab w:val="right" w:pos="4109"/>
              </w:tabs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Greeters: </w:t>
            </w:r>
            <w:r w:rsidR="00E043A6">
              <w:rPr>
                <w:rFonts w:ascii="Times New Roman" w:hAnsi="Times New Roman"/>
                <w:sz w:val="22"/>
                <w:szCs w:val="22"/>
              </w:rPr>
              <w:t>Jonathan and Becca Burkholder</w:t>
            </w:r>
          </w:p>
        </w:tc>
      </w:tr>
      <w:tr w:rsidR="003943BA" w:rsidRPr="00632517" w14:paraId="4281E554" w14:textId="77777777" w:rsidTr="000C0DC5">
        <w:trPr>
          <w:jc w:val="center"/>
        </w:trPr>
        <w:tc>
          <w:tcPr>
            <w:tcW w:w="90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9D9C4D" w14:textId="77777777" w:rsidR="003943BA" w:rsidRPr="00632517" w:rsidRDefault="003943BA" w:rsidP="003943BA">
            <w:pPr>
              <w:rPr>
                <w:rFonts w:ascii="Times New Roman" w:eastAsiaTheme="minorHAnsi" w:hAnsi="Times New Roman"/>
                <w:sz w:val="22"/>
                <w:szCs w:val="22"/>
              </w:rPr>
            </w:pPr>
            <w:r w:rsidRPr="00632517">
              <w:rPr>
                <w:rFonts w:ascii="Times New Roman" w:eastAsiaTheme="minorHAnsi" w:hAnsi="Times New Roman"/>
                <w:sz w:val="22"/>
                <w:szCs w:val="22"/>
              </w:rPr>
              <w:t>AV Support (Self Scheduled): Cleon Claassen, Reed Meyer, Doug Claassen</w:t>
            </w:r>
            <w:r>
              <w:rPr>
                <w:rFonts w:ascii="Times New Roman" w:eastAsiaTheme="minorHAnsi" w:hAnsi="Times New Roman"/>
                <w:sz w:val="22"/>
                <w:szCs w:val="22"/>
              </w:rPr>
              <w:t>, Michael Claassen, Benjamin Claassen, Jonathan Burkholder</w:t>
            </w:r>
          </w:p>
        </w:tc>
      </w:tr>
    </w:tbl>
    <w:p w14:paraId="0C479991" w14:textId="77777777" w:rsidR="00E06ED7" w:rsidRPr="00632517" w:rsidRDefault="00E06ED7" w:rsidP="00DB1FE9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TableGrid"/>
        <w:tblW w:w="3494" w:type="pct"/>
        <w:jc w:val="center"/>
        <w:tblBorders>
          <w:insideH w:val="none" w:sz="0" w:space="0" w:color="auto"/>
          <w:insideV w:val="none" w:sz="0" w:space="0" w:color="auto"/>
        </w:tblBorders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1436"/>
        <w:gridCol w:w="5601"/>
      </w:tblGrid>
      <w:tr w:rsidR="00DB1FE9" w:rsidRPr="00632517" w14:paraId="74A2E549" w14:textId="77777777" w:rsidTr="000C0DC5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nil"/>
            </w:tcBorders>
          </w:tcPr>
          <w:p w14:paraId="31DAFF2E" w14:textId="77777777" w:rsidR="00DB1FE9" w:rsidRPr="00632517" w:rsidRDefault="00DB1FE9" w:rsidP="00A629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32517">
              <w:rPr>
                <w:rFonts w:ascii="Times New Roman" w:hAnsi="Times New Roman" w:cs="Times New Roman"/>
                <w:b/>
                <w:bCs/>
              </w:rPr>
              <w:t>Celebrations</w:t>
            </w:r>
          </w:p>
          <w:p w14:paraId="397C67B2" w14:textId="77777777" w:rsidR="00DB1FE9" w:rsidRPr="00632517" w:rsidRDefault="00DB1FE9" w:rsidP="00A629D8">
            <w:pPr>
              <w:rPr>
                <w:rFonts w:ascii="Times New Roman" w:hAnsi="Times New Roman" w:cs="Times New Roman"/>
              </w:rPr>
            </w:pPr>
          </w:p>
        </w:tc>
      </w:tr>
      <w:tr w:rsidR="00DB1FE9" w:rsidRPr="00632517" w14:paraId="2AC4B6AD" w14:textId="77777777" w:rsidTr="000C0DC5">
        <w:trPr>
          <w:jc w:val="center"/>
        </w:trPr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43289E" w14:textId="77777777" w:rsidR="00DB1FE9" w:rsidRPr="00632517" w:rsidRDefault="00DB1FE9" w:rsidP="00A62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80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tbl>
            <w:tblPr>
              <w:tblStyle w:val="ListTable1Light"/>
              <w:tblW w:w="0" w:type="auto"/>
              <w:jc w:val="center"/>
              <w:tblLook w:val="0600" w:firstRow="0" w:lastRow="0" w:firstColumn="0" w:lastColumn="0" w:noHBand="1" w:noVBand="1"/>
            </w:tblPr>
            <w:tblGrid>
              <w:gridCol w:w="4320"/>
              <w:gridCol w:w="608"/>
            </w:tblGrid>
            <w:tr w:rsidR="00586F0F" w:rsidRPr="00E06ED7" w14:paraId="2703A8C3" w14:textId="77777777" w:rsidTr="00125F68">
              <w:trPr>
                <w:jc w:val="center"/>
              </w:trPr>
              <w:tc>
                <w:tcPr>
                  <w:tcW w:w="4320" w:type="dxa"/>
                  <w:noWrap/>
                </w:tcPr>
                <w:p w14:paraId="3379FC0F" w14:textId="08958976" w:rsidR="00586F0F" w:rsidRPr="00586F0F" w:rsidRDefault="00586F0F" w:rsidP="00586F0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14:ligatures w14:val="none"/>
                    </w:rPr>
                  </w:pPr>
                  <w:r w:rsidRPr="00586F0F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Cs w:val="24"/>
                      <w14:ligatures w14:val="none"/>
                    </w:rPr>
                    <w:t>Sharla Dyck</w:t>
                  </w:r>
                </w:p>
              </w:tc>
              <w:tc>
                <w:tcPr>
                  <w:tcW w:w="0" w:type="auto"/>
                  <w:noWrap/>
                </w:tcPr>
                <w:p w14:paraId="69C789F0" w14:textId="6BC73401" w:rsidR="00586F0F" w:rsidRPr="00586F0F" w:rsidRDefault="00586F0F" w:rsidP="00586F0F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586F0F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Cs w:val="24"/>
                      <w14:ligatures w14:val="none"/>
                    </w:rPr>
                    <w:t>1/5</w:t>
                  </w:r>
                </w:p>
              </w:tc>
            </w:tr>
            <w:tr w:rsidR="00586F0F" w:rsidRPr="00E06ED7" w14:paraId="1ABFF46E" w14:textId="77777777" w:rsidTr="00125F68">
              <w:trPr>
                <w:jc w:val="center"/>
              </w:trPr>
              <w:tc>
                <w:tcPr>
                  <w:tcW w:w="4320" w:type="dxa"/>
                  <w:noWrap/>
                </w:tcPr>
                <w:p w14:paraId="526DFBE2" w14:textId="5422F6C9" w:rsidR="00586F0F" w:rsidRPr="00586F0F" w:rsidRDefault="00586F0F" w:rsidP="00586F0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14:ligatures w14:val="none"/>
                    </w:rPr>
                  </w:pPr>
                  <w:r w:rsidRPr="00586F0F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Cs w:val="24"/>
                      <w14:ligatures w14:val="none"/>
                    </w:rPr>
                    <w:t>Kathryn Franz</w:t>
                  </w:r>
                </w:p>
              </w:tc>
              <w:tc>
                <w:tcPr>
                  <w:tcW w:w="0" w:type="auto"/>
                  <w:noWrap/>
                </w:tcPr>
                <w:p w14:paraId="6064EC09" w14:textId="5C625090" w:rsidR="00586F0F" w:rsidRPr="00586F0F" w:rsidRDefault="00586F0F" w:rsidP="00586F0F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586F0F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Cs w:val="24"/>
                      <w14:ligatures w14:val="none"/>
                    </w:rPr>
                    <w:t>1/11</w:t>
                  </w:r>
                </w:p>
              </w:tc>
            </w:tr>
            <w:tr w:rsidR="00586F0F" w:rsidRPr="00E06ED7" w14:paraId="1CF9058C" w14:textId="77777777" w:rsidTr="00FA606E">
              <w:trPr>
                <w:jc w:val="center"/>
              </w:trPr>
              <w:tc>
                <w:tcPr>
                  <w:tcW w:w="4320" w:type="dxa"/>
                  <w:noWrap/>
                  <w:vAlign w:val="bottom"/>
                </w:tcPr>
                <w:p w14:paraId="5110EDA9" w14:textId="2AB4EBFA" w:rsidR="00586F0F" w:rsidRPr="00586F0F" w:rsidRDefault="00586F0F" w:rsidP="00586F0F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kern w:val="0"/>
                      <w14:ligatures w14:val="none"/>
                    </w:rPr>
                  </w:pPr>
                  <w:r w:rsidRPr="00586F0F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Cs w:val="24"/>
                      <w14:ligatures w14:val="none"/>
                    </w:rPr>
                    <w:t>Todd &amp; Dawn Lehman</w:t>
                  </w:r>
                </w:p>
              </w:tc>
              <w:tc>
                <w:tcPr>
                  <w:tcW w:w="0" w:type="auto"/>
                  <w:noWrap/>
                  <w:vAlign w:val="bottom"/>
                </w:tcPr>
                <w:p w14:paraId="117A5419" w14:textId="79CD8D0A" w:rsidR="00586F0F" w:rsidRPr="00586F0F" w:rsidRDefault="00586F0F" w:rsidP="00586F0F">
                  <w:pPr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14:ligatures w14:val="none"/>
                    </w:rPr>
                  </w:pPr>
                  <w:r w:rsidRPr="00586F0F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Cs w:val="24"/>
                      <w14:ligatures w14:val="none"/>
                    </w:rPr>
                    <w:t>1/7</w:t>
                  </w:r>
                </w:p>
              </w:tc>
            </w:tr>
          </w:tbl>
          <w:p w14:paraId="1A5ADC5E" w14:textId="77777777" w:rsidR="00DB1FE9" w:rsidRPr="00632517" w:rsidRDefault="00DB1FE9" w:rsidP="00A629D8">
            <w:pPr>
              <w:rPr>
                <w:rFonts w:ascii="Times New Roman" w:hAnsi="Times New Roman" w:cs="Times New Roman"/>
                <w:u w:val="single"/>
              </w:rPr>
            </w:pPr>
          </w:p>
        </w:tc>
      </w:tr>
    </w:tbl>
    <w:p w14:paraId="57A0CAFC" w14:textId="77777777" w:rsidR="006C487B" w:rsidRPr="00632517" w:rsidRDefault="006C487B" w:rsidP="00F8091B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</w:p>
    <w:sectPr w:rsidR="006C487B" w:rsidRPr="00632517" w:rsidSect="00204D5C">
      <w:footerReference w:type="default" r:id="rId9"/>
      <w:footerReference w:type="first" r:id="rId10"/>
      <w:type w:val="continuous"/>
      <w:pgSz w:w="12240" w:h="15840"/>
      <w:pgMar w:top="450" w:right="1080" w:bottom="720" w:left="1080" w:header="57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8BD4A" w14:textId="77777777" w:rsidR="00D44119" w:rsidRDefault="00D44119" w:rsidP="001C6946">
      <w:pPr>
        <w:spacing w:after="0" w:line="240" w:lineRule="auto"/>
      </w:pPr>
      <w:r>
        <w:separator/>
      </w:r>
    </w:p>
  </w:endnote>
  <w:endnote w:type="continuationSeparator" w:id="0">
    <w:p w14:paraId="1A034C5F" w14:textId="77777777" w:rsidR="00D44119" w:rsidRDefault="00D44119" w:rsidP="001C6946">
      <w:pPr>
        <w:spacing w:after="0" w:line="240" w:lineRule="auto"/>
      </w:pPr>
      <w:r>
        <w:continuationSeparator/>
      </w:r>
    </w:p>
  </w:endnote>
  <w:endnote w:type="continuationNotice" w:id="1">
    <w:p w14:paraId="02D1FE77" w14:textId="77777777" w:rsidR="00D44119" w:rsidRDefault="00D4411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C3976" w14:textId="77777777" w:rsidR="005939EB" w:rsidRPr="002A2082" w:rsidRDefault="005939EB" w:rsidP="005939EB">
    <w:pPr>
      <w:widowControl w:val="0"/>
      <w:spacing w:after="0" w:line="240" w:lineRule="auto"/>
      <w:jc w:val="center"/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</w:pPr>
    <w:r w:rsidRPr="002A2082"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  <w:t>1378 N. Damon Rd., Ritzville, WA 99169</w:t>
    </w:r>
  </w:p>
  <w:p w14:paraId="30053D2F" w14:textId="77777777" w:rsidR="005939EB" w:rsidRPr="002A2082" w:rsidRDefault="005939EB" w:rsidP="005939EB">
    <w:pPr>
      <w:widowControl w:val="0"/>
      <w:spacing w:after="0" w:line="240" w:lineRule="auto"/>
      <w:jc w:val="center"/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</w:pPr>
    <w:r w:rsidRPr="002A2082"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  <w:t xml:space="preserve">Bryce Miller, Emily Toews, </w:t>
    </w:r>
    <w:r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  <w:t>Co-</w:t>
    </w:r>
    <w:r w:rsidRPr="002A2082"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  <w:t>Pastors</w:t>
    </w:r>
  </w:p>
  <w:p w14:paraId="5408FB55" w14:textId="77777777" w:rsidR="005939EB" w:rsidRDefault="005939EB" w:rsidP="005939EB">
    <w:pPr>
      <w:spacing w:after="0" w:line="240" w:lineRule="auto"/>
      <w:jc w:val="center"/>
      <w:rPr>
        <w:rFonts w:ascii="Times New Roman" w:eastAsia="Times New Roman" w:hAnsi="Times New Roman" w:cs="Times New Roman"/>
        <w:snapToGrid w:val="0"/>
        <w:color w:val="000000"/>
        <w:sz w:val="24"/>
        <w:szCs w:val="24"/>
      </w:rPr>
    </w:pPr>
    <w:r w:rsidRPr="002A2082"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  <w:t>(509) 659-0926/</w:t>
    </w:r>
    <w:r w:rsidRPr="002A2082">
      <w:rPr>
        <w:rFonts w:ascii="Times New Roman" w:eastAsia="Times New Roman" w:hAnsi="Times New Roman" w:cs="Times New Roman"/>
        <w:b/>
        <w:bCs/>
        <w:color w:val="555555"/>
        <w:spacing w:val="5"/>
        <w:sz w:val="27"/>
        <w:szCs w:val="27"/>
      </w:rPr>
      <w:t xml:space="preserve"> </w:t>
    </w:r>
    <w:hyperlink r:id="rId1" w:history="1">
      <w:r w:rsidRPr="002A2082">
        <w:rPr>
          <w:rStyle w:val="Hyperlink"/>
          <w:rFonts w:ascii="Times New Roman" w:eastAsia="Times New Roman" w:hAnsi="Times New Roman" w:cs="Times New Roman"/>
          <w:snapToGrid w:val="0"/>
          <w:sz w:val="24"/>
          <w:szCs w:val="24"/>
        </w:rPr>
        <w:t>pastor@mennomennonite.org</w:t>
      </w:r>
    </w:hyperlink>
    <w:r>
      <w:rPr>
        <w:rFonts w:ascii="Times New Roman" w:eastAsia="Times New Roman" w:hAnsi="Times New Roman" w:cs="Times New Roman"/>
        <w:snapToGrid w:val="0"/>
        <w:color w:val="000000"/>
        <w:sz w:val="24"/>
        <w:szCs w:val="24"/>
      </w:rPr>
      <w:t xml:space="preserve">, </w:t>
    </w:r>
    <w:hyperlink r:id="rId2" w:history="1">
      <w:r w:rsidRPr="00B42E67">
        <w:rPr>
          <w:rStyle w:val="Hyperlink"/>
          <w:rFonts w:ascii="Times New Roman" w:eastAsia="Times New Roman" w:hAnsi="Times New Roman" w:cs="Times New Roman"/>
          <w:snapToGrid w:val="0"/>
          <w:sz w:val="24"/>
          <w:szCs w:val="24"/>
        </w:rPr>
        <w:t>emily@mennomennonite.org</w:t>
      </w:r>
    </w:hyperlink>
    <w:r>
      <w:rPr>
        <w:rFonts w:ascii="Times New Roman" w:eastAsia="Times New Roman" w:hAnsi="Times New Roman" w:cs="Times New Roman"/>
        <w:snapToGrid w:val="0"/>
        <w:color w:val="000000"/>
        <w:sz w:val="24"/>
        <w:szCs w:val="24"/>
      </w:rPr>
      <w:t xml:space="preserve"> </w:t>
    </w:r>
  </w:p>
  <w:p w14:paraId="779EBBC0" w14:textId="77777777" w:rsidR="005939EB" w:rsidRPr="002A2082" w:rsidRDefault="005939EB" w:rsidP="005939EB">
    <w:pPr>
      <w:spacing w:after="0" w:line="240" w:lineRule="auto"/>
      <w:jc w:val="center"/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</w:pPr>
    <w:r>
      <w:rPr>
        <w:rFonts w:ascii="Times New Roman" w:eastAsia="Times New Roman" w:hAnsi="Times New Roman" w:cs="Times New Roman"/>
        <w:snapToGrid w:val="0"/>
        <w:color w:val="000000"/>
        <w:sz w:val="24"/>
        <w:szCs w:val="24"/>
      </w:rPr>
      <w:t xml:space="preserve">Bulletin items: </w:t>
    </w:r>
    <w:hyperlink r:id="rId3" w:history="1">
      <w:r w:rsidRPr="00B42E67">
        <w:rPr>
          <w:rStyle w:val="Hyperlink"/>
          <w:rFonts w:ascii="Times New Roman" w:eastAsia="Times New Roman" w:hAnsi="Times New Roman" w:cs="Times New Roman"/>
          <w:snapToGrid w:val="0"/>
          <w:sz w:val="24"/>
          <w:szCs w:val="20"/>
        </w:rPr>
        <w:t>secretary@mennomennonite.org</w:t>
      </w:r>
    </w:hyperlink>
  </w:p>
  <w:p w14:paraId="1F95A6B8" w14:textId="77777777" w:rsidR="003C0920" w:rsidRPr="003C0920" w:rsidRDefault="005939EB" w:rsidP="005939EB">
    <w:pPr>
      <w:pStyle w:val="Footer"/>
      <w:jc w:val="center"/>
    </w:pPr>
    <w:r w:rsidRPr="002A2082">
      <w:rPr>
        <w:rFonts w:ascii="Times New Roman" w:eastAsia="Times New Roman" w:hAnsi="Times New Roman" w:cs="Times New Roman"/>
        <w:snapToGrid w:val="0"/>
        <w:color w:val="000000"/>
        <w:sz w:val="24"/>
        <w:szCs w:val="20"/>
      </w:rPr>
      <w:t xml:space="preserve">Website: </w:t>
    </w:r>
    <w:hyperlink r:id="rId4" w:history="1">
      <w:r w:rsidRPr="002A2082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www.mennomennonite.org</w:t>
      </w:r>
    </w:hyperlink>
    <w:r>
      <w:rPr>
        <w:rFonts w:ascii="Times New Roman" w:eastAsia="Times New Roman" w:hAnsi="Times New Roman" w:cs="Times New Roman"/>
        <w:bCs/>
        <w:color w:val="000000"/>
        <w:sz w:val="24"/>
        <w:szCs w:val="24"/>
      </w:rPr>
      <w:t>; Streaming: Youtube.com/@mennomennonite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40D19" w14:textId="77777777" w:rsidR="00EF5CD6" w:rsidRPr="008E4FA5" w:rsidRDefault="008E4FA5" w:rsidP="008E4FA5">
    <w:pPr>
      <w:pStyle w:val="Footer"/>
    </w:pPr>
    <w:r w:rsidRPr="00AC30A4">
      <w:rPr>
        <w:rFonts w:ascii="Times New Roman" w:hAnsi="Times New Roman" w:cs="Times New Roman"/>
        <w:b/>
        <w:bCs/>
        <w:i/>
        <w:iCs/>
      </w:rPr>
      <w:t>Menno Mennonite Church, a Christian Anabaptist Community, equips believers through relevant Worship and Study, and expresses God’s love to others through Stewardship and Service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3142D1" w14:textId="77777777" w:rsidR="00D44119" w:rsidRDefault="00D44119" w:rsidP="001C6946">
      <w:pPr>
        <w:spacing w:after="0" w:line="240" w:lineRule="auto"/>
      </w:pPr>
      <w:r>
        <w:separator/>
      </w:r>
    </w:p>
  </w:footnote>
  <w:footnote w:type="continuationSeparator" w:id="0">
    <w:p w14:paraId="1AFAE888" w14:textId="77777777" w:rsidR="00D44119" w:rsidRDefault="00D44119" w:rsidP="001C6946">
      <w:pPr>
        <w:spacing w:after="0" w:line="240" w:lineRule="auto"/>
      </w:pPr>
      <w:r>
        <w:continuationSeparator/>
      </w:r>
    </w:p>
  </w:footnote>
  <w:footnote w:type="continuationNotice" w:id="1">
    <w:p w14:paraId="662D9C58" w14:textId="77777777" w:rsidR="00D44119" w:rsidRDefault="00D4411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E240C"/>
    <w:multiLevelType w:val="multilevel"/>
    <w:tmpl w:val="3976D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36ADD"/>
    <w:multiLevelType w:val="multilevel"/>
    <w:tmpl w:val="DE002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7523"/>
    <w:multiLevelType w:val="multilevel"/>
    <w:tmpl w:val="057A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CE2468"/>
    <w:multiLevelType w:val="multilevel"/>
    <w:tmpl w:val="B8066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397C96"/>
    <w:multiLevelType w:val="hybridMultilevel"/>
    <w:tmpl w:val="9FB68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950002"/>
    <w:multiLevelType w:val="multilevel"/>
    <w:tmpl w:val="E7DEF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A55975"/>
    <w:multiLevelType w:val="multilevel"/>
    <w:tmpl w:val="3852F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483062"/>
    <w:multiLevelType w:val="multilevel"/>
    <w:tmpl w:val="CF160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7394193">
    <w:abstractNumId w:val="6"/>
  </w:num>
  <w:num w:numId="2" w16cid:durableId="2052415019">
    <w:abstractNumId w:val="7"/>
  </w:num>
  <w:num w:numId="3" w16cid:durableId="1328483563">
    <w:abstractNumId w:val="1"/>
  </w:num>
  <w:num w:numId="4" w16cid:durableId="614560515">
    <w:abstractNumId w:val="5"/>
  </w:num>
  <w:num w:numId="5" w16cid:durableId="1937713308">
    <w:abstractNumId w:val="2"/>
  </w:num>
  <w:num w:numId="6" w16cid:durableId="1896117258">
    <w:abstractNumId w:val="3"/>
  </w:num>
  <w:num w:numId="7" w16cid:durableId="809905288">
    <w:abstractNumId w:val="0"/>
  </w:num>
  <w:num w:numId="8" w16cid:durableId="9220329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19"/>
    <w:rsid w:val="000001CA"/>
    <w:rsid w:val="00000AAD"/>
    <w:rsid w:val="00000C2E"/>
    <w:rsid w:val="00000DB8"/>
    <w:rsid w:val="00000F9A"/>
    <w:rsid w:val="000010C2"/>
    <w:rsid w:val="00003720"/>
    <w:rsid w:val="000039F3"/>
    <w:rsid w:val="00003AC5"/>
    <w:rsid w:val="000043CE"/>
    <w:rsid w:val="0000472D"/>
    <w:rsid w:val="0000583C"/>
    <w:rsid w:val="00006CB3"/>
    <w:rsid w:val="0000774E"/>
    <w:rsid w:val="000079C6"/>
    <w:rsid w:val="00007B92"/>
    <w:rsid w:val="00007C16"/>
    <w:rsid w:val="00007C49"/>
    <w:rsid w:val="0001059B"/>
    <w:rsid w:val="00010615"/>
    <w:rsid w:val="000107AB"/>
    <w:rsid w:val="00010A90"/>
    <w:rsid w:val="00010E39"/>
    <w:rsid w:val="0001109C"/>
    <w:rsid w:val="0001208B"/>
    <w:rsid w:val="000123FB"/>
    <w:rsid w:val="000124C5"/>
    <w:rsid w:val="00012971"/>
    <w:rsid w:val="0001317F"/>
    <w:rsid w:val="00013312"/>
    <w:rsid w:val="000136EE"/>
    <w:rsid w:val="00013ECD"/>
    <w:rsid w:val="000143EE"/>
    <w:rsid w:val="00014C8F"/>
    <w:rsid w:val="00014E06"/>
    <w:rsid w:val="00015502"/>
    <w:rsid w:val="00015619"/>
    <w:rsid w:val="0001588C"/>
    <w:rsid w:val="00015ADB"/>
    <w:rsid w:val="000163ED"/>
    <w:rsid w:val="00016C5B"/>
    <w:rsid w:val="0001712D"/>
    <w:rsid w:val="0001718F"/>
    <w:rsid w:val="00017B7E"/>
    <w:rsid w:val="000206C0"/>
    <w:rsid w:val="00020B20"/>
    <w:rsid w:val="00021712"/>
    <w:rsid w:val="000218E0"/>
    <w:rsid w:val="00022577"/>
    <w:rsid w:val="0002281F"/>
    <w:rsid w:val="0002290F"/>
    <w:rsid w:val="00022EB6"/>
    <w:rsid w:val="00023234"/>
    <w:rsid w:val="00024000"/>
    <w:rsid w:val="00024521"/>
    <w:rsid w:val="00025240"/>
    <w:rsid w:val="000255E3"/>
    <w:rsid w:val="00025DE9"/>
    <w:rsid w:val="00025FB7"/>
    <w:rsid w:val="000267A6"/>
    <w:rsid w:val="000268F2"/>
    <w:rsid w:val="00026D59"/>
    <w:rsid w:val="0002797C"/>
    <w:rsid w:val="00027B4C"/>
    <w:rsid w:val="000302C5"/>
    <w:rsid w:val="00030564"/>
    <w:rsid w:val="00031538"/>
    <w:rsid w:val="0003186B"/>
    <w:rsid w:val="00031C97"/>
    <w:rsid w:val="00032A06"/>
    <w:rsid w:val="00032F49"/>
    <w:rsid w:val="00033950"/>
    <w:rsid w:val="00033CE6"/>
    <w:rsid w:val="00033F42"/>
    <w:rsid w:val="00034EE1"/>
    <w:rsid w:val="00035A41"/>
    <w:rsid w:val="00035A92"/>
    <w:rsid w:val="00035E6F"/>
    <w:rsid w:val="00036F10"/>
    <w:rsid w:val="00037C85"/>
    <w:rsid w:val="000402B6"/>
    <w:rsid w:val="0004053E"/>
    <w:rsid w:val="0004061A"/>
    <w:rsid w:val="00041207"/>
    <w:rsid w:val="00041909"/>
    <w:rsid w:val="00041A99"/>
    <w:rsid w:val="00041CF4"/>
    <w:rsid w:val="00041DDC"/>
    <w:rsid w:val="00041E3B"/>
    <w:rsid w:val="000428A3"/>
    <w:rsid w:val="00042F99"/>
    <w:rsid w:val="00043526"/>
    <w:rsid w:val="00043B8E"/>
    <w:rsid w:val="00043FD4"/>
    <w:rsid w:val="00044F61"/>
    <w:rsid w:val="0004543B"/>
    <w:rsid w:val="00045A5B"/>
    <w:rsid w:val="0004607D"/>
    <w:rsid w:val="00046144"/>
    <w:rsid w:val="00046249"/>
    <w:rsid w:val="00046295"/>
    <w:rsid w:val="0004695B"/>
    <w:rsid w:val="00046B0E"/>
    <w:rsid w:val="0005192C"/>
    <w:rsid w:val="00051CAF"/>
    <w:rsid w:val="000521FF"/>
    <w:rsid w:val="00052D7A"/>
    <w:rsid w:val="00053BFE"/>
    <w:rsid w:val="000544CC"/>
    <w:rsid w:val="0005455C"/>
    <w:rsid w:val="00054CCF"/>
    <w:rsid w:val="00054DD6"/>
    <w:rsid w:val="000552A2"/>
    <w:rsid w:val="00055FC6"/>
    <w:rsid w:val="000567D5"/>
    <w:rsid w:val="000568C6"/>
    <w:rsid w:val="00056BB4"/>
    <w:rsid w:val="00057669"/>
    <w:rsid w:val="000576A3"/>
    <w:rsid w:val="000605D1"/>
    <w:rsid w:val="00060611"/>
    <w:rsid w:val="00060923"/>
    <w:rsid w:val="00060E1B"/>
    <w:rsid w:val="00061127"/>
    <w:rsid w:val="000614F3"/>
    <w:rsid w:val="000621A3"/>
    <w:rsid w:val="0006272F"/>
    <w:rsid w:val="00063579"/>
    <w:rsid w:val="0006362A"/>
    <w:rsid w:val="00063754"/>
    <w:rsid w:val="00063868"/>
    <w:rsid w:val="00063B3D"/>
    <w:rsid w:val="00063D3C"/>
    <w:rsid w:val="00063F34"/>
    <w:rsid w:val="0006466D"/>
    <w:rsid w:val="0006471F"/>
    <w:rsid w:val="000650D7"/>
    <w:rsid w:val="00065344"/>
    <w:rsid w:val="00065845"/>
    <w:rsid w:val="000661C0"/>
    <w:rsid w:val="000673F2"/>
    <w:rsid w:val="000704EA"/>
    <w:rsid w:val="0007094E"/>
    <w:rsid w:val="00070B1A"/>
    <w:rsid w:val="00070E6C"/>
    <w:rsid w:val="00072366"/>
    <w:rsid w:val="0007275B"/>
    <w:rsid w:val="00072767"/>
    <w:rsid w:val="000729D7"/>
    <w:rsid w:val="00072A7B"/>
    <w:rsid w:val="00072AA6"/>
    <w:rsid w:val="00074398"/>
    <w:rsid w:val="00074622"/>
    <w:rsid w:val="000746F4"/>
    <w:rsid w:val="000749B2"/>
    <w:rsid w:val="00074EC8"/>
    <w:rsid w:val="00075975"/>
    <w:rsid w:val="00075BA3"/>
    <w:rsid w:val="00076FBD"/>
    <w:rsid w:val="000770D1"/>
    <w:rsid w:val="00077C0B"/>
    <w:rsid w:val="00080294"/>
    <w:rsid w:val="0008063C"/>
    <w:rsid w:val="00080A60"/>
    <w:rsid w:val="00080CF4"/>
    <w:rsid w:val="000813C5"/>
    <w:rsid w:val="000814D3"/>
    <w:rsid w:val="00081598"/>
    <w:rsid w:val="000815BF"/>
    <w:rsid w:val="00081E81"/>
    <w:rsid w:val="00082440"/>
    <w:rsid w:val="00082701"/>
    <w:rsid w:val="00082A5C"/>
    <w:rsid w:val="00083037"/>
    <w:rsid w:val="00083054"/>
    <w:rsid w:val="0008344C"/>
    <w:rsid w:val="00083819"/>
    <w:rsid w:val="00083C0B"/>
    <w:rsid w:val="00084550"/>
    <w:rsid w:val="00084655"/>
    <w:rsid w:val="00084AE9"/>
    <w:rsid w:val="0008553E"/>
    <w:rsid w:val="00085663"/>
    <w:rsid w:val="00085880"/>
    <w:rsid w:val="0008647D"/>
    <w:rsid w:val="00087423"/>
    <w:rsid w:val="0008745F"/>
    <w:rsid w:val="00087604"/>
    <w:rsid w:val="00087652"/>
    <w:rsid w:val="00087CAD"/>
    <w:rsid w:val="000902F4"/>
    <w:rsid w:val="0009089E"/>
    <w:rsid w:val="00090D7B"/>
    <w:rsid w:val="000911B8"/>
    <w:rsid w:val="00092660"/>
    <w:rsid w:val="00093219"/>
    <w:rsid w:val="0009328F"/>
    <w:rsid w:val="0009331B"/>
    <w:rsid w:val="0009361B"/>
    <w:rsid w:val="00093632"/>
    <w:rsid w:val="000937DD"/>
    <w:rsid w:val="00093A8E"/>
    <w:rsid w:val="00093C31"/>
    <w:rsid w:val="00093CD3"/>
    <w:rsid w:val="00094102"/>
    <w:rsid w:val="0009524E"/>
    <w:rsid w:val="00096071"/>
    <w:rsid w:val="000961F0"/>
    <w:rsid w:val="00096D32"/>
    <w:rsid w:val="000970F4"/>
    <w:rsid w:val="000973E3"/>
    <w:rsid w:val="0009759A"/>
    <w:rsid w:val="0009761E"/>
    <w:rsid w:val="00097F3A"/>
    <w:rsid w:val="000A0911"/>
    <w:rsid w:val="000A0AA3"/>
    <w:rsid w:val="000A0BF7"/>
    <w:rsid w:val="000A176E"/>
    <w:rsid w:val="000A1A94"/>
    <w:rsid w:val="000A2218"/>
    <w:rsid w:val="000A227A"/>
    <w:rsid w:val="000A2B08"/>
    <w:rsid w:val="000A2FE2"/>
    <w:rsid w:val="000A34B6"/>
    <w:rsid w:val="000A462F"/>
    <w:rsid w:val="000A47A8"/>
    <w:rsid w:val="000A48A8"/>
    <w:rsid w:val="000A4E7D"/>
    <w:rsid w:val="000A539E"/>
    <w:rsid w:val="000A5FAD"/>
    <w:rsid w:val="000A6417"/>
    <w:rsid w:val="000A6960"/>
    <w:rsid w:val="000A707F"/>
    <w:rsid w:val="000A7101"/>
    <w:rsid w:val="000A7399"/>
    <w:rsid w:val="000A74DB"/>
    <w:rsid w:val="000A75AC"/>
    <w:rsid w:val="000A79B9"/>
    <w:rsid w:val="000A7C9F"/>
    <w:rsid w:val="000B125F"/>
    <w:rsid w:val="000B1E30"/>
    <w:rsid w:val="000B2048"/>
    <w:rsid w:val="000B20AC"/>
    <w:rsid w:val="000B29C3"/>
    <w:rsid w:val="000B2CB0"/>
    <w:rsid w:val="000B3C83"/>
    <w:rsid w:val="000B41D7"/>
    <w:rsid w:val="000B41F8"/>
    <w:rsid w:val="000B441F"/>
    <w:rsid w:val="000B475A"/>
    <w:rsid w:val="000B4C1F"/>
    <w:rsid w:val="000B4C5C"/>
    <w:rsid w:val="000B4DCF"/>
    <w:rsid w:val="000B53F5"/>
    <w:rsid w:val="000B563F"/>
    <w:rsid w:val="000B59EF"/>
    <w:rsid w:val="000B6410"/>
    <w:rsid w:val="000B6D1A"/>
    <w:rsid w:val="000B7355"/>
    <w:rsid w:val="000B78EE"/>
    <w:rsid w:val="000B7D86"/>
    <w:rsid w:val="000C00CE"/>
    <w:rsid w:val="000C04D5"/>
    <w:rsid w:val="000C0DC5"/>
    <w:rsid w:val="000C0E7D"/>
    <w:rsid w:val="000C114D"/>
    <w:rsid w:val="000C141E"/>
    <w:rsid w:val="000C2A0E"/>
    <w:rsid w:val="000C2ADE"/>
    <w:rsid w:val="000C2C32"/>
    <w:rsid w:val="000C35AD"/>
    <w:rsid w:val="000C36DA"/>
    <w:rsid w:val="000C3D4C"/>
    <w:rsid w:val="000C5002"/>
    <w:rsid w:val="000C546E"/>
    <w:rsid w:val="000C5B1E"/>
    <w:rsid w:val="000C62E4"/>
    <w:rsid w:val="000C6542"/>
    <w:rsid w:val="000C6C7E"/>
    <w:rsid w:val="000C6DD7"/>
    <w:rsid w:val="000C6F96"/>
    <w:rsid w:val="000C7432"/>
    <w:rsid w:val="000C7B0E"/>
    <w:rsid w:val="000C7DA8"/>
    <w:rsid w:val="000D009C"/>
    <w:rsid w:val="000D019F"/>
    <w:rsid w:val="000D045A"/>
    <w:rsid w:val="000D07DC"/>
    <w:rsid w:val="000D0B84"/>
    <w:rsid w:val="000D0F9B"/>
    <w:rsid w:val="000D11AE"/>
    <w:rsid w:val="000D155A"/>
    <w:rsid w:val="000D16A6"/>
    <w:rsid w:val="000D1ACD"/>
    <w:rsid w:val="000D1E05"/>
    <w:rsid w:val="000D1E58"/>
    <w:rsid w:val="000D22DA"/>
    <w:rsid w:val="000D239F"/>
    <w:rsid w:val="000D23C3"/>
    <w:rsid w:val="000D2A26"/>
    <w:rsid w:val="000D2C6A"/>
    <w:rsid w:val="000D3844"/>
    <w:rsid w:val="000D39EB"/>
    <w:rsid w:val="000D3CDF"/>
    <w:rsid w:val="000D3CE9"/>
    <w:rsid w:val="000D44E5"/>
    <w:rsid w:val="000D47E0"/>
    <w:rsid w:val="000D49CD"/>
    <w:rsid w:val="000D5184"/>
    <w:rsid w:val="000D5CB1"/>
    <w:rsid w:val="000D5FFB"/>
    <w:rsid w:val="000D636A"/>
    <w:rsid w:val="000D67A7"/>
    <w:rsid w:val="000D69EE"/>
    <w:rsid w:val="000D6C32"/>
    <w:rsid w:val="000D7837"/>
    <w:rsid w:val="000D7AAB"/>
    <w:rsid w:val="000D7D14"/>
    <w:rsid w:val="000E033B"/>
    <w:rsid w:val="000E0EDE"/>
    <w:rsid w:val="000E169A"/>
    <w:rsid w:val="000E209C"/>
    <w:rsid w:val="000E25F5"/>
    <w:rsid w:val="000E2700"/>
    <w:rsid w:val="000E278E"/>
    <w:rsid w:val="000E2FD3"/>
    <w:rsid w:val="000E3324"/>
    <w:rsid w:val="000E37DE"/>
    <w:rsid w:val="000E3B3B"/>
    <w:rsid w:val="000E4334"/>
    <w:rsid w:val="000E4AD0"/>
    <w:rsid w:val="000E4AE5"/>
    <w:rsid w:val="000E4EA4"/>
    <w:rsid w:val="000E5194"/>
    <w:rsid w:val="000E558E"/>
    <w:rsid w:val="000E5834"/>
    <w:rsid w:val="000E58D4"/>
    <w:rsid w:val="000E5F59"/>
    <w:rsid w:val="000E6394"/>
    <w:rsid w:val="000E6C6D"/>
    <w:rsid w:val="000E6F1E"/>
    <w:rsid w:val="000E7843"/>
    <w:rsid w:val="000F01C2"/>
    <w:rsid w:val="000F05BF"/>
    <w:rsid w:val="000F0D79"/>
    <w:rsid w:val="000F13AF"/>
    <w:rsid w:val="000F15F9"/>
    <w:rsid w:val="000F19E4"/>
    <w:rsid w:val="000F2198"/>
    <w:rsid w:val="000F2CA6"/>
    <w:rsid w:val="000F4CDE"/>
    <w:rsid w:val="000F52C1"/>
    <w:rsid w:val="000F58A9"/>
    <w:rsid w:val="000F5ECD"/>
    <w:rsid w:val="000F67A6"/>
    <w:rsid w:val="000F67BC"/>
    <w:rsid w:val="000F693E"/>
    <w:rsid w:val="000F6A94"/>
    <w:rsid w:val="000F6ADD"/>
    <w:rsid w:val="000F6EDB"/>
    <w:rsid w:val="000F6F9C"/>
    <w:rsid w:val="000F7559"/>
    <w:rsid w:val="000F763A"/>
    <w:rsid w:val="000F7D6B"/>
    <w:rsid w:val="000F7E41"/>
    <w:rsid w:val="00100541"/>
    <w:rsid w:val="00100B51"/>
    <w:rsid w:val="00100F13"/>
    <w:rsid w:val="00101067"/>
    <w:rsid w:val="0010154F"/>
    <w:rsid w:val="00101951"/>
    <w:rsid w:val="001024CE"/>
    <w:rsid w:val="0010274A"/>
    <w:rsid w:val="001027FD"/>
    <w:rsid w:val="0010416B"/>
    <w:rsid w:val="00104739"/>
    <w:rsid w:val="00104784"/>
    <w:rsid w:val="00104ADA"/>
    <w:rsid w:val="00105DCF"/>
    <w:rsid w:val="00105EC9"/>
    <w:rsid w:val="00105F6E"/>
    <w:rsid w:val="0010708A"/>
    <w:rsid w:val="00107AF5"/>
    <w:rsid w:val="0011057B"/>
    <w:rsid w:val="0011080B"/>
    <w:rsid w:val="0011084C"/>
    <w:rsid w:val="00111154"/>
    <w:rsid w:val="00111E17"/>
    <w:rsid w:val="001131DA"/>
    <w:rsid w:val="001131E3"/>
    <w:rsid w:val="00113AC3"/>
    <w:rsid w:val="00113BD7"/>
    <w:rsid w:val="00114759"/>
    <w:rsid w:val="00114CFF"/>
    <w:rsid w:val="00114F35"/>
    <w:rsid w:val="00115B43"/>
    <w:rsid w:val="00116B29"/>
    <w:rsid w:val="00116B31"/>
    <w:rsid w:val="00116E05"/>
    <w:rsid w:val="00117829"/>
    <w:rsid w:val="001179D4"/>
    <w:rsid w:val="00120263"/>
    <w:rsid w:val="001204EF"/>
    <w:rsid w:val="0012071C"/>
    <w:rsid w:val="00120C83"/>
    <w:rsid w:val="00121D6A"/>
    <w:rsid w:val="001221EA"/>
    <w:rsid w:val="00122419"/>
    <w:rsid w:val="001225F2"/>
    <w:rsid w:val="001226B4"/>
    <w:rsid w:val="00122DD1"/>
    <w:rsid w:val="001234DF"/>
    <w:rsid w:val="001235F4"/>
    <w:rsid w:val="00123BDB"/>
    <w:rsid w:val="00124C53"/>
    <w:rsid w:val="00125016"/>
    <w:rsid w:val="001252BE"/>
    <w:rsid w:val="001252D5"/>
    <w:rsid w:val="001254A7"/>
    <w:rsid w:val="0012593B"/>
    <w:rsid w:val="00125AC0"/>
    <w:rsid w:val="00125F68"/>
    <w:rsid w:val="00126820"/>
    <w:rsid w:val="0012685D"/>
    <w:rsid w:val="00126FE8"/>
    <w:rsid w:val="0012724C"/>
    <w:rsid w:val="0012780F"/>
    <w:rsid w:val="001302D5"/>
    <w:rsid w:val="00130ED8"/>
    <w:rsid w:val="001312DD"/>
    <w:rsid w:val="0013185A"/>
    <w:rsid w:val="0013222A"/>
    <w:rsid w:val="00132280"/>
    <w:rsid w:val="001329CF"/>
    <w:rsid w:val="00132A37"/>
    <w:rsid w:val="00133516"/>
    <w:rsid w:val="00133BDC"/>
    <w:rsid w:val="00134ED9"/>
    <w:rsid w:val="0013532D"/>
    <w:rsid w:val="00136205"/>
    <w:rsid w:val="001362B1"/>
    <w:rsid w:val="0013673F"/>
    <w:rsid w:val="00136AFF"/>
    <w:rsid w:val="00136B97"/>
    <w:rsid w:val="0013700A"/>
    <w:rsid w:val="0013704F"/>
    <w:rsid w:val="0013739F"/>
    <w:rsid w:val="001373D7"/>
    <w:rsid w:val="001374A5"/>
    <w:rsid w:val="00137605"/>
    <w:rsid w:val="00137D71"/>
    <w:rsid w:val="001400B4"/>
    <w:rsid w:val="00140157"/>
    <w:rsid w:val="001402B7"/>
    <w:rsid w:val="001418F4"/>
    <w:rsid w:val="00141955"/>
    <w:rsid w:val="00141EE4"/>
    <w:rsid w:val="00141FBB"/>
    <w:rsid w:val="00143B95"/>
    <w:rsid w:val="00143CC6"/>
    <w:rsid w:val="00143DEC"/>
    <w:rsid w:val="001454B8"/>
    <w:rsid w:val="001459DC"/>
    <w:rsid w:val="00145AD4"/>
    <w:rsid w:val="00145FCA"/>
    <w:rsid w:val="00146068"/>
    <w:rsid w:val="0014628A"/>
    <w:rsid w:val="001466BA"/>
    <w:rsid w:val="00146B79"/>
    <w:rsid w:val="00146D3D"/>
    <w:rsid w:val="001505F4"/>
    <w:rsid w:val="00150993"/>
    <w:rsid w:val="001509F9"/>
    <w:rsid w:val="001513FD"/>
    <w:rsid w:val="00152A28"/>
    <w:rsid w:val="00152FD4"/>
    <w:rsid w:val="00153AEF"/>
    <w:rsid w:val="0015407C"/>
    <w:rsid w:val="00154099"/>
    <w:rsid w:val="0015445B"/>
    <w:rsid w:val="00154504"/>
    <w:rsid w:val="0015451C"/>
    <w:rsid w:val="00154B0F"/>
    <w:rsid w:val="00154E8E"/>
    <w:rsid w:val="001551C2"/>
    <w:rsid w:val="001556B0"/>
    <w:rsid w:val="00155891"/>
    <w:rsid w:val="001560B6"/>
    <w:rsid w:val="00157360"/>
    <w:rsid w:val="00157E51"/>
    <w:rsid w:val="00157E96"/>
    <w:rsid w:val="00157EF3"/>
    <w:rsid w:val="00157FA5"/>
    <w:rsid w:val="001609AB"/>
    <w:rsid w:val="00160BBF"/>
    <w:rsid w:val="00160E9E"/>
    <w:rsid w:val="0016221C"/>
    <w:rsid w:val="00162B72"/>
    <w:rsid w:val="00163039"/>
    <w:rsid w:val="00163A36"/>
    <w:rsid w:val="00164BA6"/>
    <w:rsid w:val="00164C7C"/>
    <w:rsid w:val="00164D64"/>
    <w:rsid w:val="00164E4F"/>
    <w:rsid w:val="00165A63"/>
    <w:rsid w:val="00165B26"/>
    <w:rsid w:val="00165CAD"/>
    <w:rsid w:val="00166322"/>
    <w:rsid w:val="001663C3"/>
    <w:rsid w:val="00166928"/>
    <w:rsid w:val="00166DA8"/>
    <w:rsid w:val="00166EAE"/>
    <w:rsid w:val="0016732B"/>
    <w:rsid w:val="0016742B"/>
    <w:rsid w:val="00167880"/>
    <w:rsid w:val="00171760"/>
    <w:rsid w:val="00172559"/>
    <w:rsid w:val="001729B5"/>
    <w:rsid w:val="00172C58"/>
    <w:rsid w:val="00173D0A"/>
    <w:rsid w:val="00174B50"/>
    <w:rsid w:val="00175779"/>
    <w:rsid w:val="001757E4"/>
    <w:rsid w:val="00175CE0"/>
    <w:rsid w:val="00175DE5"/>
    <w:rsid w:val="0017651C"/>
    <w:rsid w:val="00176549"/>
    <w:rsid w:val="0017655B"/>
    <w:rsid w:val="00176BB1"/>
    <w:rsid w:val="00176F9E"/>
    <w:rsid w:val="00177167"/>
    <w:rsid w:val="00177F52"/>
    <w:rsid w:val="00180018"/>
    <w:rsid w:val="001803D1"/>
    <w:rsid w:val="001804EE"/>
    <w:rsid w:val="001808E4"/>
    <w:rsid w:val="0018104E"/>
    <w:rsid w:val="0018177F"/>
    <w:rsid w:val="00181DDB"/>
    <w:rsid w:val="0018252E"/>
    <w:rsid w:val="00182536"/>
    <w:rsid w:val="001832A3"/>
    <w:rsid w:val="001848A8"/>
    <w:rsid w:val="001849F7"/>
    <w:rsid w:val="00184C43"/>
    <w:rsid w:val="0018543D"/>
    <w:rsid w:val="001856AB"/>
    <w:rsid w:val="00185A27"/>
    <w:rsid w:val="00185B25"/>
    <w:rsid w:val="00185DA6"/>
    <w:rsid w:val="00186145"/>
    <w:rsid w:val="00186244"/>
    <w:rsid w:val="00186A55"/>
    <w:rsid w:val="00186E78"/>
    <w:rsid w:val="00187759"/>
    <w:rsid w:val="001879F0"/>
    <w:rsid w:val="00187DEE"/>
    <w:rsid w:val="001909F4"/>
    <w:rsid w:val="00190A89"/>
    <w:rsid w:val="00190D07"/>
    <w:rsid w:val="00190DD4"/>
    <w:rsid w:val="00190DF2"/>
    <w:rsid w:val="00190E40"/>
    <w:rsid w:val="00191891"/>
    <w:rsid w:val="00191C1F"/>
    <w:rsid w:val="00191C99"/>
    <w:rsid w:val="00192BD6"/>
    <w:rsid w:val="0019348E"/>
    <w:rsid w:val="00193DBF"/>
    <w:rsid w:val="0019405E"/>
    <w:rsid w:val="00194532"/>
    <w:rsid w:val="00195062"/>
    <w:rsid w:val="00195125"/>
    <w:rsid w:val="00195CC8"/>
    <w:rsid w:val="00195DC3"/>
    <w:rsid w:val="001968A9"/>
    <w:rsid w:val="00196B0A"/>
    <w:rsid w:val="00196E79"/>
    <w:rsid w:val="001A0265"/>
    <w:rsid w:val="001A0524"/>
    <w:rsid w:val="001A07B3"/>
    <w:rsid w:val="001A0827"/>
    <w:rsid w:val="001A0975"/>
    <w:rsid w:val="001A19AD"/>
    <w:rsid w:val="001A23F8"/>
    <w:rsid w:val="001A2D20"/>
    <w:rsid w:val="001A2FB2"/>
    <w:rsid w:val="001A3B89"/>
    <w:rsid w:val="001A3C68"/>
    <w:rsid w:val="001A3D83"/>
    <w:rsid w:val="001A44C2"/>
    <w:rsid w:val="001A4647"/>
    <w:rsid w:val="001A4B6A"/>
    <w:rsid w:val="001A4DDC"/>
    <w:rsid w:val="001A5646"/>
    <w:rsid w:val="001A574B"/>
    <w:rsid w:val="001A6DE6"/>
    <w:rsid w:val="001A6EF1"/>
    <w:rsid w:val="001A6F00"/>
    <w:rsid w:val="001A753F"/>
    <w:rsid w:val="001A7733"/>
    <w:rsid w:val="001A778D"/>
    <w:rsid w:val="001A79A8"/>
    <w:rsid w:val="001A79C5"/>
    <w:rsid w:val="001A7ED0"/>
    <w:rsid w:val="001B0192"/>
    <w:rsid w:val="001B0413"/>
    <w:rsid w:val="001B0E04"/>
    <w:rsid w:val="001B11BB"/>
    <w:rsid w:val="001B16B0"/>
    <w:rsid w:val="001B18A3"/>
    <w:rsid w:val="001B19E2"/>
    <w:rsid w:val="001B1ED3"/>
    <w:rsid w:val="001B1F51"/>
    <w:rsid w:val="001B2437"/>
    <w:rsid w:val="001B2C3F"/>
    <w:rsid w:val="001B42B6"/>
    <w:rsid w:val="001B4519"/>
    <w:rsid w:val="001B473A"/>
    <w:rsid w:val="001B4A4F"/>
    <w:rsid w:val="001B4D49"/>
    <w:rsid w:val="001B4D75"/>
    <w:rsid w:val="001B5BE9"/>
    <w:rsid w:val="001B5CCA"/>
    <w:rsid w:val="001B5E08"/>
    <w:rsid w:val="001B6007"/>
    <w:rsid w:val="001B6425"/>
    <w:rsid w:val="001B67A5"/>
    <w:rsid w:val="001B69E1"/>
    <w:rsid w:val="001B6F58"/>
    <w:rsid w:val="001B6F6B"/>
    <w:rsid w:val="001B76D5"/>
    <w:rsid w:val="001B78B0"/>
    <w:rsid w:val="001C06C4"/>
    <w:rsid w:val="001C0B04"/>
    <w:rsid w:val="001C0E2C"/>
    <w:rsid w:val="001C15A7"/>
    <w:rsid w:val="001C1F50"/>
    <w:rsid w:val="001C2A2A"/>
    <w:rsid w:val="001C2DC1"/>
    <w:rsid w:val="001C346D"/>
    <w:rsid w:val="001C3E2F"/>
    <w:rsid w:val="001C458E"/>
    <w:rsid w:val="001C555E"/>
    <w:rsid w:val="001C6092"/>
    <w:rsid w:val="001C6946"/>
    <w:rsid w:val="001C6B55"/>
    <w:rsid w:val="001C7168"/>
    <w:rsid w:val="001C72A0"/>
    <w:rsid w:val="001C72AF"/>
    <w:rsid w:val="001C74C5"/>
    <w:rsid w:val="001C757B"/>
    <w:rsid w:val="001C76C7"/>
    <w:rsid w:val="001C77FB"/>
    <w:rsid w:val="001C7E92"/>
    <w:rsid w:val="001D0163"/>
    <w:rsid w:val="001D1137"/>
    <w:rsid w:val="001D11A7"/>
    <w:rsid w:val="001D1621"/>
    <w:rsid w:val="001D17BF"/>
    <w:rsid w:val="001D2342"/>
    <w:rsid w:val="001D25CB"/>
    <w:rsid w:val="001D2A3C"/>
    <w:rsid w:val="001D2AD5"/>
    <w:rsid w:val="001D329B"/>
    <w:rsid w:val="001D33A3"/>
    <w:rsid w:val="001D3C1A"/>
    <w:rsid w:val="001D3D4A"/>
    <w:rsid w:val="001D4343"/>
    <w:rsid w:val="001D45A9"/>
    <w:rsid w:val="001D475B"/>
    <w:rsid w:val="001D4BB3"/>
    <w:rsid w:val="001D5198"/>
    <w:rsid w:val="001D524B"/>
    <w:rsid w:val="001D5728"/>
    <w:rsid w:val="001D6725"/>
    <w:rsid w:val="001D6B4F"/>
    <w:rsid w:val="001D6CF8"/>
    <w:rsid w:val="001D79C6"/>
    <w:rsid w:val="001E050F"/>
    <w:rsid w:val="001E05D4"/>
    <w:rsid w:val="001E064C"/>
    <w:rsid w:val="001E07A6"/>
    <w:rsid w:val="001E07B0"/>
    <w:rsid w:val="001E09E6"/>
    <w:rsid w:val="001E0EC3"/>
    <w:rsid w:val="001E107A"/>
    <w:rsid w:val="001E13D0"/>
    <w:rsid w:val="001E1788"/>
    <w:rsid w:val="001E1943"/>
    <w:rsid w:val="001E2315"/>
    <w:rsid w:val="001E2CA1"/>
    <w:rsid w:val="001E2CF1"/>
    <w:rsid w:val="001E33A1"/>
    <w:rsid w:val="001E33D3"/>
    <w:rsid w:val="001E3C52"/>
    <w:rsid w:val="001E4630"/>
    <w:rsid w:val="001E4755"/>
    <w:rsid w:val="001E4C63"/>
    <w:rsid w:val="001E52D9"/>
    <w:rsid w:val="001E6534"/>
    <w:rsid w:val="001E65D8"/>
    <w:rsid w:val="001E6AAE"/>
    <w:rsid w:val="001E6B8C"/>
    <w:rsid w:val="001E6C8F"/>
    <w:rsid w:val="001E6E7A"/>
    <w:rsid w:val="001E6EBD"/>
    <w:rsid w:val="001E7803"/>
    <w:rsid w:val="001E7B0F"/>
    <w:rsid w:val="001E7B86"/>
    <w:rsid w:val="001F01F1"/>
    <w:rsid w:val="001F0BDE"/>
    <w:rsid w:val="001F1052"/>
    <w:rsid w:val="001F152E"/>
    <w:rsid w:val="001F1642"/>
    <w:rsid w:val="001F1AE1"/>
    <w:rsid w:val="001F1BDE"/>
    <w:rsid w:val="001F209B"/>
    <w:rsid w:val="001F2297"/>
    <w:rsid w:val="001F24D6"/>
    <w:rsid w:val="001F4126"/>
    <w:rsid w:val="001F425A"/>
    <w:rsid w:val="001F4719"/>
    <w:rsid w:val="001F4EC6"/>
    <w:rsid w:val="001F535F"/>
    <w:rsid w:val="001F572E"/>
    <w:rsid w:val="001F5E37"/>
    <w:rsid w:val="001F5F05"/>
    <w:rsid w:val="001F5FEB"/>
    <w:rsid w:val="001F67D1"/>
    <w:rsid w:val="001F67FD"/>
    <w:rsid w:val="001F6D9A"/>
    <w:rsid w:val="001F7401"/>
    <w:rsid w:val="001F7723"/>
    <w:rsid w:val="002000AF"/>
    <w:rsid w:val="002012B1"/>
    <w:rsid w:val="002016BF"/>
    <w:rsid w:val="002025A7"/>
    <w:rsid w:val="00202817"/>
    <w:rsid w:val="0020288A"/>
    <w:rsid w:val="00202A9D"/>
    <w:rsid w:val="00202B99"/>
    <w:rsid w:val="00202E53"/>
    <w:rsid w:val="002033EE"/>
    <w:rsid w:val="00203B20"/>
    <w:rsid w:val="002040C0"/>
    <w:rsid w:val="00204983"/>
    <w:rsid w:val="00204D5C"/>
    <w:rsid w:val="00205AEB"/>
    <w:rsid w:val="00205F31"/>
    <w:rsid w:val="00205F8F"/>
    <w:rsid w:val="002062C8"/>
    <w:rsid w:val="00206949"/>
    <w:rsid w:val="002070CA"/>
    <w:rsid w:val="002074A2"/>
    <w:rsid w:val="002075B5"/>
    <w:rsid w:val="00207D27"/>
    <w:rsid w:val="0021023C"/>
    <w:rsid w:val="00210469"/>
    <w:rsid w:val="0021085C"/>
    <w:rsid w:val="00210F11"/>
    <w:rsid w:val="00210F48"/>
    <w:rsid w:val="00210F88"/>
    <w:rsid w:val="00210F96"/>
    <w:rsid w:val="00211735"/>
    <w:rsid w:val="00211F34"/>
    <w:rsid w:val="002120E7"/>
    <w:rsid w:val="00212184"/>
    <w:rsid w:val="002123C7"/>
    <w:rsid w:val="00212834"/>
    <w:rsid w:val="00212872"/>
    <w:rsid w:val="002140BD"/>
    <w:rsid w:val="002147B3"/>
    <w:rsid w:val="00215572"/>
    <w:rsid w:val="00215607"/>
    <w:rsid w:val="00215719"/>
    <w:rsid w:val="00215AFD"/>
    <w:rsid w:val="00215D10"/>
    <w:rsid w:val="00215EC4"/>
    <w:rsid w:val="0021694E"/>
    <w:rsid w:val="00216CCD"/>
    <w:rsid w:val="00216FB2"/>
    <w:rsid w:val="002171A1"/>
    <w:rsid w:val="00217489"/>
    <w:rsid w:val="0021773A"/>
    <w:rsid w:val="00217EEE"/>
    <w:rsid w:val="00220729"/>
    <w:rsid w:val="00220A05"/>
    <w:rsid w:val="002221B2"/>
    <w:rsid w:val="002227FE"/>
    <w:rsid w:val="00222B86"/>
    <w:rsid w:val="0022310F"/>
    <w:rsid w:val="002234CF"/>
    <w:rsid w:val="002234D8"/>
    <w:rsid w:val="0022361E"/>
    <w:rsid w:val="002238B0"/>
    <w:rsid w:val="0022398F"/>
    <w:rsid w:val="00223AF5"/>
    <w:rsid w:val="00224700"/>
    <w:rsid w:val="0022488C"/>
    <w:rsid w:val="00224E65"/>
    <w:rsid w:val="00225268"/>
    <w:rsid w:val="002252A0"/>
    <w:rsid w:val="00225803"/>
    <w:rsid w:val="00225AA7"/>
    <w:rsid w:val="002261AD"/>
    <w:rsid w:val="002265CE"/>
    <w:rsid w:val="002269CB"/>
    <w:rsid w:val="002303F8"/>
    <w:rsid w:val="00230551"/>
    <w:rsid w:val="00230696"/>
    <w:rsid w:val="00230961"/>
    <w:rsid w:val="0023106B"/>
    <w:rsid w:val="00231169"/>
    <w:rsid w:val="002312E9"/>
    <w:rsid w:val="00231729"/>
    <w:rsid w:val="00231941"/>
    <w:rsid w:val="002320B3"/>
    <w:rsid w:val="00232884"/>
    <w:rsid w:val="00232DD3"/>
    <w:rsid w:val="00232DE0"/>
    <w:rsid w:val="002338A4"/>
    <w:rsid w:val="00234E2B"/>
    <w:rsid w:val="00235059"/>
    <w:rsid w:val="002354FB"/>
    <w:rsid w:val="00235839"/>
    <w:rsid w:val="00235B6A"/>
    <w:rsid w:val="00235C26"/>
    <w:rsid w:val="00236306"/>
    <w:rsid w:val="00236438"/>
    <w:rsid w:val="0023652C"/>
    <w:rsid w:val="00237366"/>
    <w:rsid w:val="00237545"/>
    <w:rsid w:val="00237805"/>
    <w:rsid w:val="00237848"/>
    <w:rsid w:val="002401A3"/>
    <w:rsid w:val="002407E5"/>
    <w:rsid w:val="002411E1"/>
    <w:rsid w:val="002412A9"/>
    <w:rsid w:val="00241455"/>
    <w:rsid w:val="002415A3"/>
    <w:rsid w:val="002415AC"/>
    <w:rsid w:val="002418C3"/>
    <w:rsid w:val="00241DAE"/>
    <w:rsid w:val="00242278"/>
    <w:rsid w:val="0024322C"/>
    <w:rsid w:val="00243D06"/>
    <w:rsid w:val="0024435E"/>
    <w:rsid w:val="00244909"/>
    <w:rsid w:val="0024548B"/>
    <w:rsid w:val="0024603D"/>
    <w:rsid w:val="002460E0"/>
    <w:rsid w:val="002461CE"/>
    <w:rsid w:val="00246DFF"/>
    <w:rsid w:val="00247345"/>
    <w:rsid w:val="00247426"/>
    <w:rsid w:val="00247912"/>
    <w:rsid w:val="00250056"/>
    <w:rsid w:val="00250164"/>
    <w:rsid w:val="0025026E"/>
    <w:rsid w:val="002511ED"/>
    <w:rsid w:val="002511FD"/>
    <w:rsid w:val="00251483"/>
    <w:rsid w:val="00251AE8"/>
    <w:rsid w:val="00251C6F"/>
    <w:rsid w:val="00252058"/>
    <w:rsid w:val="00253778"/>
    <w:rsid w:val="00254061"/>
    <w:rsid w:val="002543A6"/>
    <w:rsid w:val="00254B2E"/>
    <w:rsid w:val="00255280"/>
    <w:rsid w:val="00255296"/>
    <w:rsid w:val="002552F9"/>
    <w:rsid w:val="002555D0"/>
    <w:rsid w:val="00256454"/>
    <w:rsid w:val="0025690F"/>
    <w:rsid w:val="00256C6B"/>
    <w:rsid w:val="00257139"/>
    <w:rsid w:val="00260163"/>
    <w:rsid w:val="00260507"/>
    <w:rsid w:val="00261745"/>
    <w:rsid w:val="00262039"/>
    <w:rsid w:val="0026242C"/>
    <w:rsid w:val="00262A47"/>
    <w:rsid w:val="00263151"/>
    <w:rsid w:val="00263512"/>
    <w:rsid w:val="002643DA"/>
    <w:rsid w:val="00264ABB"/>
    <w:rsid w:val="002651F7"/>
    <w:rsid w:val="00265332"/>
    <w:rsid w:val="00266C0D"/>
    <w:rsid w:val="002674EC"/>
    <w:rsid w:val="00267E64"/>
    <w:rsid w:val="00267FC8"/>
    <w:rsid w:val="00270B76"/>
    <w:rsid w:val="00270DA8"/>
    <w:rsid w:val="002711F5"/>
    <w:rsid w:val="002720E1"/>
    <w:rsid w:val="00272AC8"/>
    <w:rsid w:val="00273380"/>
    <w:rsid w:val="0027437D"/>
    <w:rsid w:val="00274849"/>
    <w:rsid w:val="00274F1F"/>
    <w:rsid w:val="002753F3"/>
    <w:rsid w:val="002756DC"/>
    <w:rsid w:val="00275981"/>
    <w:rsid w:val="00276020"/>
    <w:rsid w:val="002760BB"/>
    <w:rsid w:val="00277102"/>
    <w:rsid w:val="002779F2"/>
    <w:rsid w:val="002800D9"/>
    <w:rsid w:val="002806E5"/>
    <w:rsid w:val="00280B2F"/>
    <w:rsid w:val="002811C9"/>
    <w:rsid w:val="00281628"/>
    <w:rsid w:val="00281726"/>
    <w:rsid w:val="0028186A"/>
    <w:rsid w:val="00281F6D"/>
    <w:rsid w:val="00281FA8"/>
    <w:rsid w:val="002823A4"/>
    <w:rsid w:val="002829B8"/>
    <w:rsid w:val="00282D81"/>
    <w:rsid w:val="00283036"/>
    <w:rsid w:val="00283092"/>
    <w:rsid w:val="0028338F"/>
    <w:rsid w:val="0028364E"/>
    <w:rsid w:val="00283BAB"/>
    <w:rsid w:val="00283D72"/>
    <w:rsid w:val="0028527A"/>
    <w:rsid w:val="00285934"/>
    <w:rsid w:val="002860DE"/>
    <w:rsid w:val="0028619A"/>
    <w:rsid w:val="00286403"/>
    <w:rsid w:val="00286549"/>
    <w:rsid w:val="002866D5"/>
    <w:rsid w:val="00287018"/>
    <w:rsid w:val="00287B9F"/>
    <w:rsid w:val="00290473"/>
    <w:rsid w:val="00290512"/>
    <w:rsid w:val="002907F5"/>
    <w:rsid w:val="00290D7C"/>
    <w:rsid w:val="00291031"/>
    <w:rsid w:val="002914DB"/>
    <w:rsid w:val="00291512"/>
    <w:rsid w:val="002917EC"/>
    <w:rsid w:val="00292248"/>
    <w:rsid w:val="0029316F"/>
    <w:rsid w:val="00293342"/>
    <w:rsid w:val="00293BBD"/>
    <w:rsid w:val="00293DC6"/>
    <w:rsid w:val="00293F63"/>
    <w:rsid w:val="0029434B"/>
    <w:rsid w:val="0029449C"/>
    <w:rsid w:val="00295B70"/>
    <w:rsid w:val="002971C4"/>
    <w:rsid w:val="002975FF"/>
    <w:rsid w:val="00297B63"/>
    <w:rsid w:val="00297CA8"/>
    <w:rsid w:val="002A0056"/>
    <w:rsid w:val="002A007E"/>
    <w:rsid w:val="002A018B"/>
    <w:rsid w:val="002A0430"/>
    <w:rsid w:val="002A076F"/>
    <w:rsid w:val="002A0CE1"/>
    <w:rsid w:val="002A0D36"/>
    <w:rsid w:val="002A0D7F"/>
    <w:rsid w:val="002A2082"/>
    <w:rsid w:val="002A29C0"/>
    <w:rsid w:val="002A372E"/>
    <w:rsid w:val="002A421A"/>
    <w:rsid w:val="002A4417"/>
    <w:rsid w:val="002A4482"/>
    <w:rsid w:val="002A4F4C"/>
    <w:rsid w:val="002A4F76"/>
    <w:rsid w:val="002A50F4"/>
    <w:rsid w:val="002A5A62"/>
    <w:rsid w:val="002A5D06"/>
    <w:rsid w:val="002A5D1A"/>
    <w:rsid w:val="002A6296"/>
    <w:rsid w:val="002A6524"/>
    <w:rsid w:val="002A6BF2"/>
    <w:rsid w:val="002B00B4"/>
    <w:rsid w:val="002B036C"/>
    <w:rsid w:val="002B03D1"/>
    <w:rsid w:val="002B07DF"/>
    <w:rsid w:val="002B0B84"/>
    <w:rsid w:val="002B0D97"/>
    <w:rsid w:val="002B13BF"/>
    <w:rsid w:val="002B1503"/>
    <w:rsid w:val="002B2006"/>
    <w:rsid w:val="002B28F4"/>
    <w:rsid w:val="002B2BAD"/>
    <w:rsid w:val="002B2C61"/>
    <w:rsid w:val="002B2EBE"/>
    <w:rsid w:val="002B3636"/>
    <w:rsid w:val="002B39FF"/>
    <w:rsid w:val="002B3A8E"/>
    <w:rsid w:val="002B3BDE"/>
    <w:rsid w:val="002B3C54"/>
    <w:rsid w:val="002B3CE1"/>
    <w:rsid w:val="002B3D4E"/>
    <w:rsid w:val="002B3EEE"/>
    <w:rsid w:val="002B4053"/>
    <w:rsid w:val="002B49DD"/>
    <w:rsid w:val="002B5B39"/>
    <w:rsid w:val="002B61E6"/>
    <w:rsid w:val="002C00D8"/>
    <w:rsid w:val="002C026D"/>
    <w:rsid w:val="002C0534"/>
    <w:rsid w:val="002C07B9"/>
    <w:rsid w:val="002C16AF"/>
    <w:rsid w:val="002C1E9F"/>
    <w:rsid w:val="002C22C4"/>
    <w:rsid w:val="002C27F8"/>
    <w:rsid w:val="002C2801"/>
    <w:rsid w:val="002C2E25"/>
    <w:rsid w:val="002C2F6B"/>
    <w:rsid w:val="002C3333"/>
    <w:rsid w:val="002C33DB"/>
    <w:rsid w:val="002C396D"/>
    <w:rsid w:val="002C472D"/>
    <w:rsid w:val="002C4948"/>
    <w:rsid w:val="002C6383"/>
    <w:rsid w:val="002C6C0E"/>
    <w:rsid w:val="002C7342"/>
    <w:rsid w:val="002C74AB"/>
    <w:rsid w:val="002D0052"/>
    <w:rsid w:val="002D00DD"/>
    <w:rsid w:val="002D0AB1"/>
    <w:rsid w:val="002D0E9F"/>
    <w:rsid w:val="002D11CB"/>
    <w:rsid w:val="002D13F5"/>
    <w:rsid w:val="002D1A7E"/>
    <w:rsid w:val="002D1DC6"/>
    <w:rsid w:val="002D25A6"/>
    <w:rsid w:val="002D25E4"/>
    <w:rsid w:val="002D2F82"/>
    <w:rsid w:val="002D3BA8"/>
    <w:rsid w:val="002D3BF9"/>
    <w:rsid w:val="002D3C6E"/>
    <w:rsid w:val="002D3D22"/>
    <w:rsid w:val="002D47AE"/>
    <w:rsid w:val="002D48C9"/>
    <w:rsid w:val="002D4EA7"/>
    <w:rsid w:val="002D54A5"/>
    <w:rsid w:val="002D5A19"/>
    <w:rsid w:val="002D604A"/>
    <w:rsid w:val="002D64D3"/>
    <w:rsid w:val="002D6840"/>
    <w:rsid w:val="002D6EAC"/>
    <w:rsid w:val="002D7D79"/>
    <w:rsid w:val="002E01C6"/>
    <w:rsid w:val="002E052F"/>
    <w:rsid w:val="002E061B"/>
    <w:rsid w:val="002E0E60"/>
    <w:rsid w:val="002E11FF"/>
    <w:rsid w:val="002E164F"/>
    <w:rsid w:val="002E1BED"/>
    <w:rsid w:val="002E20EA"/>
    <w:rsid w:val="002E21DB"/>
    <w:rsid w:val="002E24E0"/>
    <w:rsid w:val="002E2535"/>
    <w:rsid w:val="002E2C4E"/>
    <w:rsid w:val="002E2DA3"/>
    <w:rsid w:val="002E339A"/>
    <w:rsid w:val="002E33FA"/>
    <w:rsid w:val="002E372A"/>
    <w:rsid w:val="002E453B"/>
    <w:rsid w:val="002E480E"/>
    <w:rsid w:val="002E48B6"/>
    <w:rsid w:val="002E4FAF"/>
    <w:rsid w:val="002E546C"/>
    <w:rsid w:val="002E5514"/>
    <w:rsid w:val="002E5B0D"/>
    <w:rsid w:val="002E6343"/>
    <w:rsid w:val="002E665B"/>
    <w:rsid w:val="002E67C3"/>
    <w:rsid w:val="002E6B69"/>
    <w:rsid w:val="002E6EAF"/>
    <w:rsid w:val="002E6EB0"/>
    <w:rsid w:val="002E700C"/>
    <w:rsid w:val="002E713F"/>
    <w:rsid w:val="002F011A"/>
    <w:rsid w:val="002F0F36"/>
    <w:rsid w:val="002F142B"/>
    <w:rsid w:val="002F1534"/>
    <w:rsid w:val="002F1673"/>
    <w:rsid w:val="002F167F"/>
    <w:rsid w:val="002F1857"/>
    <w:rsid w:val="002F1CA2"/>
    <w:rsid w:val="002F22FD"/>
    <w:rsid w:val="002F23B6"/>
    <w:rsid w:val="002F23D3"/>
    <w:rsid w:val="002F28B2"/>
    <w:rsid w:val="002F28F4"/>
    <w:rsid w:val="002F2C24"/>
    <w:rsid w:val="002F3018"/>
    <w:rsid w:val="002F32AC"/>
    <w:rsid w:val="002F43B3"/>
    <w:rsid w:val="002F4B31"/>
    <w:rsid w:val="002F4FA0"/>
    <w:rsid w:val="002F5F6E"/>
    <w:rsid w:val="002F73D1"/>
    <w:rsid w:val="002F7424"/>
    <w:rsid w:val="002F7539"/>
    <w:rsid w:val="002F7AEF"/>
    <w:rsid w:val="002F7E51"/>
    <w:rsid w:val="00300568"/>
    <w:rsid w:val="003005AE"/>
    <w:rsid w:val="0030139F"/>
    <w:rsid w:val="003014E6"/>
    <w:rsid w:val="00301B15"/>
    <w:rsid w:val="00301E49"/>
    <w:rsid w:val="003022C7"/>
    <w:rsid w:val="00302867"/>
    <w:rsid w:val="00302DC2"/>
    <w:rsid w:val="00302E84"/>
    <w:rsid w:val="00302E93"/>
    <w:rsid w:val="00303261"/>
    <w:rsid w:val="0030388B"/>
    <w:rsid w:val="0030406C"/>
    <w:rsid w:val="00304210"/>
    <w:rsid w:val="00304467"/>
    <w:rsid w:val="00304480"/>
    <w:rsid w:val="00304590"/>
    <w:rsid w:val="003045A3"/>
    <w:rsid w:val="00304763"/>
    <w:rsid w:val="00304A87"/>
    <w:rsid w:val="003050BB"/>
    <w:rsid w:val="00305106"/>
    <w:rsid w:val="00305381"/>
    <w:rsid w:val="00305A9E"/>
    <w:rsid w:val="00305BFB"/>
    <w:rsid w:val="00305D41"/>
    <w:rsid w:val="00305D96"/>
    <w:rsid w:val="00305F3C"/>
    <w:rsid w:val="003060ED"/>
    <w:rsid w:val="00306431"/>
    <w:rsid w:val="00306487"/>
    <w:rsid w:val="00307292"/>
    <w:rsid w:val="003072E8"/>
    <w:rsid w:val="0030768B"/>
    <w:rsid w:val="003077C0"/>
    <w:rsid w:val="00307B18"/>
    <w:rsid w:val="00310493"/>
    <w:rsid w:val="0031057F"/>
    <w:rsid w:val="00310800"/>
    <w:rsid w:val="0031142D"/>
    <w:rsid w:val="003118A4"/>
    <w:rsid w:val="0031275E"/>
    <w:rsid w:val="00312EBB"/>
    <w:rsid w:val="00312F35"/>
    <w:rsid w:val="0031346D"/>
    <w:rsid w:val="00313478"/>
    <w:rsid w:val="003138EF"/>
    <w:rsid w:val="00313DAB"/>
    <w:rsid w:val="00313EB8"/>
    <w:rsid w:val="0031480A"/>
    <w:rsid w:val="00314A86"/>
    <w:rsid w:val="00314D87"/>
    <w:rsid w:val="00314FD8"/>
    <w:rsid w:val="003154FC"/>
    <w:rsid w:val="0031550D"/>
    <w:rsid w:val="003156D3"/>
    <w:rsid w:val="00315AD5"/>
    <w:rsid w:val="003161CB"/>
    <w:rsid w:val="00316A1C"/>
    <w:rsid w:val="00316B3D"/>
    <w:rsid w:val="00316BAE"/>
    <w:rsid w:val="003172D2"/>
    <w:rsid w:val="003172DA"/>
    <w:rsid w:val="003174B7"/>
    <w:rsid w:val="003178A0"/>
    <w:rsid w:val="003178D4"/>
    <w:rsid w:val="00317AFC"/>
    <w:rsid w:val="00317DC0"/>
    <w:rsid w:val="003202F8"/>
    <w:rsid w:val="00320385"/>
    <w:rsid w:val="00320994"/>
    <w:rsid w:val="00320FA5"/>
    <w:rsid w:val="0032143F"/>
    <w:rsid w:val="0032162E"/>
    <w:rsid w:val="00321EAB"/>
    <w:rsid w:val="0032204C"/>
    <w:rsid w:val="003221DB"/>
    <w:rsid w:val="0032251C"/>
    <w:rsid w:val="00322878"/>
    <w:rsid w:val="0032295A"/>
    <w:rsid w:val="00322ED5"/>
    <w:rsid w:val="00323321"/>
    <w:rsid w:val="0032379E"/>
    <w:rsid w:val="003237CE"/>
    <w:rsid w:val="00323C38"/>
    <w:rsid w:val="00324682"/>
    <w:rsid w:val="00324688"/>
    <w:rsid w:val="00324892"/>
    <w:rsid w:val="0032498F"/>
    <w:rsid w:val="003250AC"/>
    <w:rsid w:val="00325D51"/>
    <w:rsid w:val="0032601B"/>
    <w:rsid w:val="00326054"/>
    <w:rsid w:val="003262EE"/>
    <w:rsid w:val="00326C89"/>
    <w:rsid w:val="00326F17"/>
    <w:rsid w:val="003273BC"/>
    <w:rsid w:val="00327662"/>
    <w:rsid w:val="003276E2"/>
    <w:rsid w:val="0033067C"/>
    <w:rsid w:val="003306A7"/>
    <w:rsid w:val="00330A6E"/>
    <w:rsid w:val="00332406"/>
    <w:rsid w:val="003335F5"/>
    <w:rsid w:val="0033387F"/>
    <w:rsid w:val="00334671"/>
    <w:rsid w:val="00334835"/>
    <w:rsid w:val="0033494F"/>
    <w:rsid w:val="0033513C"/>
    <w:rsid w:val="003351E5"/>
    <w:rsid w:val="003352A5"/>
    <w:rsid w:val="00335590"/>
    <w:rsid w:val="003369D5"/>
    <w:rsid w:val="00336F7B"/>
    <w:rsid w:val="003372F3"/>
    <w:rsid w:val="0033779D"/>
    <w:rsid w:val="00340885"/>
    <w:rsid w:val="00341025"/>
    <w:rsid w:val="003421AA"/>
    <w:rsid w:val="003424AA"/>
    <w:rsid w:val="00343291"/>
    <w:rsid w:val="003436F7"/>
    <w:rsid w:val="00343B8D"/>
    <w:rsid w:val="003444AC"/>
    <w:rsid w:val="003444CC"/>
    <w:rsid w:val="00344924"/>
    <w:rsid w:val="00344B9D"/>
    <w:rsid w:val="00344D98"/>
    <w:rsid w:val="00345354"/>
    <w:rsid w:val="00345502"/>
    <w:rsid w:val="003457D1"/>
    <w:rsid w:val="0034596B"/>
    <w:rsid w:val="00345D17"/>
    <w:rsid w:val="00345E82"/>
    <w:rsid w:val="0034644A"/>
    <w:rsid w:val="00346B4F"/>
    <w:rsid w:val="00346BB5"/>
    <w:rsid w:val="0034766F"/>
    <w:rsid w:val="00347D4D"/>
    <w:rsid w:val="00347FE4"/>
    <w:rsid w:val="003507D9"/>
    <w:rsid w:val="003512AA"/>
    <w:rsid w:val="003517E8"/>
    <w:rsid w:val="00351E08"/>
    <w:rsid w:val="00351E0E"/>
    <w:rsid w:val="003527FD"/>
    <w:rsid w:val="00352822"/>
    <w:rsid w:val="00353655"/>
    <w:rsid w:val="00353C86"/>
    <w:rsid w:val="00353F6E"/>
    <w:rsid w:val="003541A0"/>
    <w:rsid w:val="003544A5"/>
    <w:rsid w:val="0035487D"/>
    <w:rsid w:val="00354BC9"/>
    <w:rsid w:val="00355158"/>
    <w:rsid w:val="0035547D"/>
    <w:rsid w:val="00355504"/>
    <w:rsid w:val="003559AB"/>
    <w:rsid w:val="003562F9"/>
    <w:rsid w:val="00356630"/>
    <w:rsid w:val="00356F34"/>
    <w:rsid w:val="003603E9"/>
    <w:rsid w:val="00360F83"/>
    <w:rsid w:val="0036130A"/>
    <w:rsid w:val="0036173A"/>
    <w:rsid w:val="00361B52"/>
    <w:rsid w:val="00361CF8"/>
    <w:rsid w:val="00362085"/>
    <w:rsid w:val="003629EF"/>
    <w:rsid w:val="00362AB4"/>
    <w:rsid w:val="00362E4D"/>
    <w:rsid w:val="00362F48"/>
    <w:rsid w:val="003636DA"/>
    <w:rsid w:val="003642E1"/>
    <w:rsid w:val="003648BD"/>
    <w:rsid w:val="00364CBD"/>
    <w:rsid w:val="003651CC"/>
    <w:rsid w:val="00365435"/>
    <w:rsid w:val="0036570F"/>
    <w:rsid w:val="00365C5D"/>
    <w:rsid w:val="00366A8B"/>
    <w:rsid w:val="003672E4"/>
    <w:rsid w:val="00367426"/>
    <w:rsid w:val="0037036A"/>
    <w:rsid w:val="00370AA5"/>
    <w:rsid w:val="00370D69"/>
    <w:rsid w:val="00371026"/>
    <w:rsid w:val="003712BD"/>
    <w:rsid w:val="00371308"/>
    <w:rsid w:val="0037162E"/>
    <w:rsid w:val="00371811"/>
    <w:rsid w:val="003723E6"/>
    <w:rsid w:val="00372735"/>
    <w:rsid w:val="00372D47"/>
    <w:rsid w:val="003734BE"/>
    <w:rsid w:val="00373506"/>
    <w:rsid w:val="003735EA"/>
    <w:rsid w:val="003736F0"/>
    <w:rsid w:val="0037419E"/>
    <w:rsid w:val="00374B43"/>
    <w:rsid w:val="00374D2F"/>
    <w:rsid w:val="0037536B"/>
    <w:rsid w:val="00375A9A"/>
    <w:rsid w:val="0037673E"/>
    <w:rsid w:val="0037727C"/>
    <w:rsid w:val="00377351"/>
    <w:rsid w:val="00377805"/>
    <w:rsid w:val="0037791C"/>
    <w:rsid w:val="00377C77"/>
    <w:rsid w:val="00380216"/>
    <w:rsid w:val="0038081C"/>
    <w:rsid w:val="003809B6"/>
    <w:rsid w:val="00380CDD"/>
    <w:rsid w:val="0038143B"/>
    <w:rsid w:val="00381BD0"/>
    <w:rsid w:val="00381C53"/>
    <w:rsid w:val="00381FA6"/>
    <w:rsid w:val="0038265D"/>
    <w:rsid w:val="00383AF0"/>
    <w:rsid w:val="003843D8"/>
    <w:rsid w:val="003844C3"/>
    <w:rsid w:val="0038454F"/>
    <w:rsid w:val="003847D8"/>
    <w:rsid w:val="00384CE2"/>
    <w:rsid w:val="003850BD"/>
    <w:rsid w:val="00385103"/>
    <w:rsid w:val="00385427"/>
    <w:rsid w:val="003859F5"/>
    <w:rsid w:val="00386982"/>
    <w:rsid w:val="00386B27"/>
    <w:rsid w:val="00386DD3"/>
    <w:rsid w:val="003870CC"/>
    <w:rsid w:val="003873AF"/>
    <w:rsid w:val="00387414"/>
    <w:rsid w:val="00387846"/>
    <w:rsid w:val="00387DD7"/>
    <w:rsid w:val="00390599"/>
    <w:rsid w:val="00390A1D"/>
    <w:rsid w:val="00390AB7"/>
    <w:rsid w:val="003910F6"/>
    <w:rsid w:val="0039140C"/>
    <w:rsid w:val="003917D3"/>
    <w:rsid w:val="00391E08"/>
    <w:rsid w:val="00391E68"/>
    <w:rsid w:val="00391F5E"/>
    <w:rsid w:val="00392524"/>
    <w:rsid w:val="00392573"/>
    <w:rsid w:val="00392583"/>
    <w:rsid w:val="00393760"/>
    <w:rsid w:val="0039377C"/>
    <w:rsid w:val="003937F3"/>
    <w:rsid w:val="003943BA"/>
    <w:rsid w:val="0039495B"/>
    <w:rsid w:val="00394A39"/>
    <w:rsid w:val="00394E49"/>
    <w:rsid w:val="00394FD7"/>
    <w:rsid w:val="003950E2"/>
    <w:rsid w:val="00395598"/>
    <w:rsid w:val="00395F74"/>
    <w:rsid w:val="00396621"/>
    <w:rsid w:val="00396B8B"/>
    <w:rsid w:val="00396C29"/>
    <w:rsid w:val="00396C55"/>
    <w:rsid w:val="0039781F"/>
    <w:rsid w:val="003A0401"/>
    <w:rsid w:val="003A0475"/>
    <w:rsid w:val="003A04B0"/>
    <w:rsid w:val="003A1089"/>
    <w:rsid w:val="003A10AF"/>
    <w:rsid w:val="003A1145"/>
    <w:rsid w:val="003A2496"/>
    <w:rsid w:val="003A262E"/>
    <w:rsid w:val="003A294D"/>
    <w:rsid w:val="003A2A22"/>
    <w:rsid w:val="003A2B02"/>
    <w:rsid w:val="003A30A6"/>
    <w:rsid w:val="003A34DB"/>
    <w:rsid w:val="003A3D6C"/>
    <w:rsid w:val="003A4D94"/>
    <w:rsid w:val="003A5560"/>
    <w:rsid w:val="003A58ED"/>
    <w:rsid w:val="003A5F05"/>
    <w:rsid w:val="003A6D8C"/>
    <w:rsid w:val="003A7733"/>
    <w:rsid w:val="003A77D6"/>
    <w:rsid w:val="003A78A8"/>
    <w:rsid w:val="003A7A4F"/>
    <w:rsid w:val="003A7E47"/>
    <w:rsid w:val="003B0796"/>
    <w:rsid w:val="003B08D2"/>
    <w:rsid w:val="003B1E66"/>
    <w:rsid w:val="003B212D"/>
    <w:rsid w:val="003B29C8"/>
    <w:rsid w:val="003B2C79"/>
    <w:rsid w:val="003B3FE3"/>
    <w:rsid w:val="003B4125"/>
    <w:rsid w:val="003B4420"/>
    <w:rsid w:val="003B4B46"/>
    <w:rsid w:val="003B52E8"/>
    <w:rsid w:val="003B53DB"/>
    <w:rsid w:val="003B566F"/>
    <w:rsid w:val="003B5729"/>
    <w:rsid w:val="003B58E4"/>
    <w:rsid w:val="003B6FE2"/>
    <w:rsid w:val="003B77C2"/>
    <w:rsid w:val="003C05E6"/>
    <w:rsid w:val="003C0920"/>
    <w:rsid w:val="003C0E39"/>
    <w:rsid w:val="003C1250"/>
    <w:rsid w:val="003C15C7"/>
    <w:rsid w:val="003C15F2"/>
    <w:rsid w:val="003C1608"/>
    <w:rsid w:val="003C20AA"/>
    <w:rsid w:val="003C24B3"/>
    <w:rsid w:val="003C2E2F"/>
    <w:rsid w:val="003C3995"/>
    <w:rsid w:val="003C3BA8"/>
    <w:rsid w:val="003C4171"/>
    <w:rsid w:val="003C4BE4"/>
    <w:rsid w:val="003C4E43"/>
    <w:rsid w:val="003C4ED1"/>
    <w:rsid w:val="003C4F28"/>
    <w:rsid w:val="003C5853"/>
    <w:rsid w:val="003C5899"/>
    <w:rsid w:val="003C5E5A"/>
    <w:rsid w:val="003C609D"/>
    <w:rsid w:val="003C6A5F"/>
    <w:rsid w:val="003C6BB0"/>
    <w:rsid w:val="003C71A1"/>
    <w:rsid w:val="003C7649"/>
    <w:rsid w:val="003C76A0"/>
    <w:rsid w:val="003D0B1C"/>
    <w:rsid w:val="003D1366"/>
    <w:rsid w:val="003D16DD"/>
    <w:rsid w:val="003D1866"/>
    <w:rsid w:val="003D1BEE"/>
    <w:rsid w:val="003D32CC"/>
    <w:rsid w:val="003D36A3"/>
    <w:rsid w:val="003D3E95"/>
    <w:rsid w:val="003D43EA"/>
    <w:rsid w:val="003D486E"/>
    <w:rsid w:val="003D5431"/>
    <w:rsid w:val="003D556A"/>
    <w:rsid w:val="003D5E31"/>
    <w:rsid w:val="003D608C"/>
    <w:rsid w:val="003D6C83"/>
    <w:rsid w:val="003D738B"/>
    <w:rsid w:val="003D762B"/>
    <w:rsid w:val="003E107D"/>
    <w:rsid w:val="003E17CA"/>
    <w:rsid w:val="003E17D9"/>
    <w:rsid w:val="003E2F74"/>
    <w:rsid w:val="003E30ED"/>
    <w:rsid w:val="003E3473"/>
    <w:rsid w:val="003E3A95"/>
    <w:rsid w:val="003E41A0"/>
    <w:rsid w:val="003E46EF"/>
    <w:rsid w:val="003E4ADD"/>
    <w:rsid w:val="003E4BF1"/>
    <w:rsid w:val="003E4E60"/>
    <w:rsid w:val="003E4F61"/>
    <w:rsid w:val="003E5230"/>
    <w:rsid w:val="003E5281"/>
    <w:rsid w:val="003E62F1"/>
    <w:rsid w:val="003E63AB"/>
    <w:rsid w:val="003E6A03"/>
    <w:rsid w:val="003E6D5F"/>
    <w:rsid w:val="003F0593"/>
    <w:rsid w:val="003F061D"/>
    <w:rsid w:val="003F06B5"/>
    <w:rsid w:val="003F0AEA"/>
    <w:rsid w:val="003F18A9"/>
    <w:rsid w:val="003F1B2D"/>
    <w:rsid w:val="003F1B41"/>
    <w:rsid w:val="003F1BA3"/>
    <w:rsid w:val="003F1DF2"/>
    <w:rsid w:val="003F2212"/>
    <w:rsid w:val="003F24D2"/>
    <w:rsid w:val="003F2718"/>
    <w:rsid w:val="003F2C3F"/>
    <w:rsid w:val="003F3184"/>
    <w:rsid w:val="003F338B"/>
    <w:rsid w:val="003F3D34"/>
    <w:rsid w:val="003F4168"/>
    <w:rsid w:val="003F43F6"/>
    <w:rsid w:val="003F4A7C"/>
    <w:rsid w:val="003F5152"/>
    <w:rsid w:val="003F58AD"/>
    <w:rsid w:val="003F5B66"/>
    <w:rsid w:val="003F6190"/>
    <w:rsid w:val="003F6508"/>
    <w:rsid w:val="003F6578"/>
    <w:rsid w:val="003F66C4"/>
    <w:rsid w:val="003F7AD2"/>
    <w:rsid w:val="003F7B52"/>
    <w:rsid w:val="00400626"/>
    <w:rsid w:val="0040101E"/>
    <w:rsid w:val="004014B8"/>
    <w:rsid w:val="004015EC"/>
    <w:rsid w:val="00401C37"/>
    <w:rsid w:val="00402D4A"/>
    <w:rsid w:val="004034C0"/>
    <w:rsid w:val="004039B2"/>
    <w:rsid w:val="00403B39"/>
    <w:rsid w:val="00403DA5"/>
    <w:rsid w:val="00403FB1"/>
    <w:rsid w:val="00404036"/>
    <w:rsid w:val="00404108"/>
    <w:rsid w:val="004043B1"/>
    <w:rsid w:val="004044A5"/>
    <w:rsid w:val="00404944"/>
    <w:rsid w:val="00405492"/>
    <w:rsid w:val="00405927"/>
    <w:rsid w:val="004063DA"/>
    <w:rsid w:val="00406557"/>
    <w:rsid w:val="004066D9"/>
    <w:rsid w:val="004067A4"/>
    <w:rsid w:val="00406805"/>
    <w:rsid w:val="00406B95"/>
    <w:rsid w:val="004072F8"/>
    <w:rsid w:val="004076C8"/>
    <w:rsid w:val="00407800"/>
    <w:rsid w:val="004079E6"/>
    <w:rsid w:val="00407C75"/>
    <w:rsid w:val="00410868"/>
    <w:rsid w:val="00410F72"/>
    <w:rsid w:val="004114F5"/>
    <w:rsid w:val="00411962"/>
    <w:rsid w:val="00411C89"/>
    <w:rsid w:val="004126EB"/>
    <w:rsid w:val="00412EE0"/>
    <w:rsid w:val="0041364B"/>
    <w:rsid w:val="004137BA"/>
    <w:rsid w:val="00413BCA"/>
    <w:rsid w:val="0041447B"/>
    <w:rsid w:val="00414A76"/>
    <w:rsid w:val="00414DB2"/>
    <w:rsid w:val="004150A9"/>
    <w:rsid w:val="004151AB"/>
    <w:rsid w:val="0041543B"/>
    <w:rsid w:val="00415818"/>
    <w:rsid w:val="0041697D"/>
    <w:rsid w:val="00416DCC"/>
    <w:rsid w:val="004171D1"/>
    <w:rsid w:val="00417420"/>
    <w:rsid w:val="004204D1"/>
    <w:rsid w:val="00420F1B"/>
    <w:rsid w:val="0042199D"/>
    <w:rsid w:val="004220FB"/>
    <w:rsid w:val="0042221B"/>
    <w:rsid w:val="004225F4"/>
    <w:rsid w:val="004233B8"/>
    <w:rsid w:val="00423564"/>
    <w:rsid w:val="00423651"/>
    <w:rsid w:val="004238DF"/>
    <w:rsid w:val="0042551B"/>
    <w:rsid w:val="004257D4"/>
    <w:rsid w:val="00425CE2"/>
    <w:rsid w:val="0042637D"/>
    <w:rsid w:val="00426561"/>
    <w:rsid w:val="00426821"/>
    <w:rsid w:val="0042797A"/>
    <w:rsid w:val="0043010E"/>
    <w:rsid w:val="00431333"/>
    <w:rsid w:val="004314D7"/>
    <w:rsid w:val="004315D6"/>
    <w:rsid w:val="00431B4C"/>
    <w:rsid w:val="00431C63"/>
    <w:rsid w:val="00432E1E"/>
    <w:rsid w:val="004332EC"/>
    <w:rsid w:val="00434140"/>
    <w:rsid w:val="004341BF"/>
    <w:rsid w:val="00434C10"/>
    <w:rsid w:val="00435DA7"/>
    <w:rsid w:val="00436053"/>
    <w:rsid w:val="00436117"/>
    <w:rsid w:val="004371C9"/>
    <w:rsid w:val="00437BBF"/>
    <w:rsid w:val="00437E96"/>
    <w:rsid w:val="0044060A"/>
    <w:rsid w:val="00440D49"/>
    <w:rsid w:val="00441389"/>
    <w:rsid w:val="00441889"/>
    <w:rsid w:val="00441A59"/>
    <w:rsid w:val="00441B25"/>
    <w:rsid w:val="004420FB"/>
    <w:rsid w:val="004429CD"/>
    <w:rsid w:val="0044386D"/>
    <w:rsid w:val="00443D62"/>
    <w:rsid w:val="00443F4F"/>
    <w:rsid w:val="00443FDA"/>
    <w:rsid w:val="0044422E"/>
    <w:rsid w:val="004446A8"/>
    <w:rsid w:val="00444B72"/>
    <w:rsid w:val="00444E05"/>
    <w:rsid w:val="00445191"/>
    <w:rsid w:val="004455DB"/>
    <w:rsid w:val="004459E2"/>
    <w:rsid w:val="0044626A"/>
    <w:rsid w:val="00446D39"/>
    <w:rsid w:val="00447601"/>
    <w:rsid w:val="00447881"/>
    <w:rsid w:val="004479B7"/>
    <w:rsid w:val="00447AE1"/>
    <w:rsid w:val="0045016B"/>
    <w:rsid w:val="0045060A"/>
    <w:rsid w:val="00450B84"/>
    <w:rsid w:val="004522D5"/>
    <w:rsid w:val="0045236E"/>
    <w:rsid w:val="004526AA"/>
    <w:rsid w:val="00452C7A"/>
    <w:rsid w:val="00453156"/>
    <w:rsid w:val="0045341F"/>
    <w:rsid w:val="0045344A"/>
    <w:rsid w:val="00453467"/>
    <w:rsid w:val="00453AC7"/>
    <w:rsid w:val="00453C27"/>
    <w:rsid w:val="00453FB2"/>
    <w:rsid w:val="00454055"/>
    <w:rsid w:val="004540AF"/>
    <w:rsid w:val="00454479"/>
    <w:rsid w:val="004548F1"/>
    <w:rsid w:val="004551A4"/>
    <w:rsid w:val="00455213"/>
    <w:rsid w:val="004554C2"/>
    <w:rsid w:val="00455535"/>
    <w:rsid w:val="004564EC"/>
    <w:rsid w:val="00456745"/>
    <w:rsid w:val="00456885"/>
    <w:rsid w:val="004573EC"/>
    <w:rsid w:val="004576D7"/>
    <w:rsid w:val="00457AB7"/>
    <w:rsid w:val="00457E7D"/>
    <w:rsid w:val="00460086"/>
    <w:rsid w:val="0046132D"/>
    <w:rsid w:val="004616F1"/>
    <w:rsid w:val="00461AF9"/>
    <w:rsid w:val="00461FF3"/>
    <w:rsid w:val="00462419"/>
    <w:rsid w:val="0046293C"/>
    <w:rsid w:val="00462BD2"/>
    <w:rsid w:val="00462C7D"/>
    <w:rsid w:val="00462FF7"/>
    <w:rsid w:val="004631EF"/>
    <w:rsid w:val="0046361C"/>
    <w:rsid w:val="00463E6B"/>
    <w:rsid w:val="00463EBB"/>
    <w:rsid w:val="004641EC"/>
    <w:rsid w:val="0046464B"/>
    <w:rsid w:val="00464726"/>
    <w:rsid w:val="004647A3"/>
    <w:rsid w:val="004650E8"/>
    <w:rsid w:val="00465151"/>
    <w:rsid w:val="0046592F"/>
    <w:rsid w:val="00465B72"/>
    <w:rsid w:val="00465EAE"/>
    <w:rsid w:val="00466B1B"/>
    <w:rsid w:val="00466DAE"/>
    <w:rsid w:val="00466E7F"/>
    <w:rsid w:val="004670F7"/>
    <w:rsid w:val="00467D1A"/>
    <w:rsid w:val="004700D0"/>
    <w:rsid w:val="00470B0C"/>
    <w:rsid w:val="00470C08"/>
    <w:rsid w:val="00470EAC"/>
    <w:rsid w:val="00471461"/>
    <w:rsid w:val="00471514"/>
    <w:rsid w:val="00471563"/>
    <w:rsid w:val="00471B5E"/>
    <w:rsid w:val="00472969"/>
    <w:rsid w:val="00472B35"/>
    <w:rsid w:val="00472F3F"/>
    <w:rsid w:val="004730A0"/>
    <w:rsid w:val="00473281"/>
    <w:rsid w:val="0047339B"/>
    <w:rsid w:val="004734A9"/>
    <w:rsid w:val="00473814"/>
    <w:rsid w:val="00473933"/>
    <w:rsid w:val="00473B58"/>
    <w:rsid w:val="00473BD1"/>
    <w:rsid w:val="0047456A"/>
    <w:rsid w:val="00474DBB"/>
    <w:rsid w:val="00474DD7"/>
    <w:rsid w:val="00474DF9"/>
    <w:rsid w:val="004754BD"/>
    <w:rsid w:val="004755C0"/>
    <w:rsid w:val="00475940"/>
    <w:rsid w:val="00475A74"/>
    <w:rsid w:val="00475C93"/>
    <w:rsid w:val="00475EEA"/>
    <w:rsid w:val="00476449"/>
    <w:rsid w:val="00476751"/>
    <w:rsid w:val="00476D39"/>
    <w:rsid w:val="00477536"/>
    <w:rsid w:val="00477844"/>
    <w:rsid w:val="00477B58"/>
    <w:rsid w:val="00480984"/>
    <w:rsid w:val="00480ACE"/>
    <w:rsid w:val="00480AD7"/>
    <w:rsid w:val="0048190B"/>
    <w:rsid w:val="00481A51"/>
    <w:rsid w:val="00481E2B"/>
    <w:rsid w:val="004820D6"/>
    <w:rsid w:val="00482AE7"/>
    <w:rsid w:val="00482F0E"/>
    <w:rsid w:val="00483289"/>
    <w:rsid w:val="00483B1E"/>
    <w:rsid w:val="0048462E"/>
    <w:rsid w:val="004851C9"/>
    <w:rsid w:val="0048599E"/>
    <w:rsid w:val="004867C0"/>
    <w:rsid w:val="0048685C"/>
    <w:rsid w:val="004870DB"/>
    <w:rsid w:val="0048738D"/>
    <w:rsid w:val="004873CD"/>
    <w:rsid w:val="00487E8F"/>
    <w:rsid w:val="00487FE8"/>
    <w:rsid w:val="004908AF"/>
    <w:rsid w:val="00490CA6"/>
    <w:rsid w:val="00490D1D"/>
    <w:rsid w:val="00491249"/>
    <w:rsid w:val="0049136C"/>
    <w:rsid w:val="004917CC"/>
    <w:rsid w:val="00491A64"/>
    <w:rsid w:val="00491AC8"/>
    <w:rsid w:val="00491BC2"/>
    <w:rsid w:val="00491CB3"/>
    <w:rsid w:val="00491CE5"/>
    <w:rsid w:val="004922BA"/>
    <w:rsid w:val="0049231A"/>
    <w:rsid w:val="0049288E"/>
    <w:rsid w:val="00492ECF"/>
    <w:rsid w:val="00492F9F"/>
    <w:rsid w:val="00494046"/>
    <w:rsid w:val="0049424E"/>
    <w:rsid w:val="00494581"/>
    <w:rsid w:val="0049599B"/>
    <w:rsid w:val="00495A0A"/>
    <w:rsid w:val="00495E4B"/>
    <w:rsid w:val="004967C4"/>
    <w:rsid w:val="00496972"/>
    <w:rsid w:val="00496ED3"/>
    <w:rsid w:val="00496F54"/>
    <w:rsid w:val="0049740F"/>
    <w:rsid w:val="004979F4"/>
    <w:rsid w:val="00497A7F"/>
    <w:rsid w:val="00497B18"/>
    <w:rsid w:val="00497C7E"/>
    <w:rsid w:val="00497FB8"/>
    <w:rsid w:val="004A06E1"/>
    <w:rsid w:val="004A0BAC"/>
    <w:rsid w:val="004A1E92"/>
    <w:rsid w:val="004A22A4"/>
    <w:rsid w:val="004A24F6"/>
    <w:rsid w:val="004A2831"/>
    <w:rsid w:val="004A2C82"/>
    <w:rsid w:val="004A30A8"/>
    <w:rsid w:val="004A4265"/>
    <w:rsid w:val="004A4546"/>
    <w:rsid w:val="004A4646"/>
    <w:rsid w:val="004A46E6"/>
    <w:rsid w:val="004A46E7"/>
    <w:rsid w:val="004A4DBD"/>
    <w:rsid w:val="004A5423"/>
    <w:rsid w:val="004A65EF"/>
    <w:rsid w:val="004A6651"/>
    <w:rsid w:val="004A6C79"/>
    <w:rsid w:val="004A78D3"/>
    <w:rsid w:val="004B00BD"/>
    <w:rsid w:val="004B0121"/>
    <w:rsid w:val="004B0860"/>
    <w:rsid w:val="004B0BE1"/>
    <w:rsid w:val="004B0E83"/>
    <w:rsid w:val="004B12CD"/>
    <w:rsid w:val="004B2E94"/>
    <w:rsid w:val="004B2F4C"/>
    <w:rsid w:val="004B3109"/>
    <w:rsid w:val="004B3768"/>
    <w:rsid w:val="004B37CB"/>
    <w:rsid w:val="004B4D00"/>
    <w:rsid w:val="004B5AF6"/>
    <w:rsid w:val="004B7734"/>
    <w:rsid w:val="004B7FF4"/>
    <w:rsid w:val="004C106F"/>
    <w:rsid w:val="004C1AA0"/>
    <w:rsid w:val="004C1C4B"/>
    <w:rsid w:val="004C24B8"/>
    <w:rsid w:val="004C24F0"/>
    <w:rsid w:val="004C4667"/>
    <w:rsid w:val="004C488A"/>
    <w:rsid w:val="004C492E"/>
    <w:rsid w:val="004C49D0"/>
    <w:rsid w:val="004C52CC"/>
    <w:rsid w:val="004C55DB"/>
    <w:rsid w:val="004C5F8A"/>
    <w:rsid w:val="004C6713"/>
    <w:rsid w:val="004C6E7E"/>
    <w:rsid w:val="004C70CE"/>
    <w:rsid w:val="004C719D"/>
    <w:rsid w:val="004C72F5"/>
    <w:rsid w:val="004D0B86"/>
    <w:rsid w:val="004D0C8E"/>
    <w:rsid w:val="004D0DC4"/>
    <w:rsid w:val="004D1042"/>
    <w:rsid w:val="004D10A0"/>
    <w:rsid w:val="004D11FB"/>
    <w:rsid w:val="004D1810"/>
    <w:rsid w:val="004D1A40"/>
    <w:rsid w:val="004D1D6F"/>
    <w:rsid w:val="004D224F"/>
    <w:rsid w:val="004D26B0"/>
    <w:rsid w:val="004D31DE"/>
    <w:rsid w:val="004D3229"/>
    <w:rsid w:val="004D3377"/>
    <w:rsid w:val="004D4781"/>
    <w:rsid w:val="004D48A7"/>
    <w:rsid w:val="004D4CFB"/>
    <w:rsid w:val="004D50BB"/>
    <w:rsid w:val="004D5399"/>
    <w:rsid w:val="004D619A"/>
    <w:rsid w:val="004D62C6"/>
    <w:rsid w:val="004D6517"/>
    <w:rsid w:val="004D6A73"/>
    <w:rsid w:val="004E04CC"/>
    <w:rsid w:val="004E0975"/>
    <w:rsid w:val="004E09E9"/>
    <w:rsid w:val="004E0AE8"/>
    <w:rsid w:val="004E0BA4"/>
    <w:rsid w:val="004E0C45"/>
    <w:rsid w:val="004E1127"/>
    <w:rsid w:val="004E1228"/>
    <w:rsid w:val="004E1588"/>
    <w:rsid w:val="004E1D91"/>
    <w:rsid w:val="004E1DA7"/>
    <w:rsid w:val="004E2626"/>
    <w:rsid w:val="004E267C"/>
    <w:rsid w:val="004E2B6B"/>
    <w:rsid w:val="004E3047"/>
    <w:rsid w:val="004E3945"/>
    <w:rsid w:val="004E39AA"/>
    <w:rsid w:val="004E42B9"/>
    <w:rsid w:val="004E43C3"/>
    <w:rsid w:val="004E456F"/>
    <w:rsid w:val="004E4E08"/>
    <w:rsid w:val="004E5794"/>
    <w:rsid w:val="004E5FCD"/>
    <w:rsid w:val="004E64F5"/>
    <w:rsid w:val="004E65D5"/>
    <w:rsid w:val="004E6DCE"/>
    <w:rsid w:val="004E7269"/>
    <w:rsid w:val="004E73B9"/>
    <w:rsid w:val="004E76D9"/>
    <w:rsid w:val="004F019A"/>
    <w:rsid w:val="004F0676"/>
    <w:rsid w:val="004F0BF9"/>
    <w:rsid w:val="004F0E9E"/>
    <w:rsid w:val="004F0EE8"/>
    <w:rsid w:val="004F12C5"/>
    <w:rsid w:val="004F1690"/>
    <w:rsid w:val="004F1BC6"/>
    <w:rsid w:val="004F1D50"/>
    <w:rsid w:val="004F307D"/>
    <w:rsid w:val="004F3AC3"/>
    <w:rsid w:val="004F3DF0"/>
    <w:rsid w:val="004F4061"/>
    <w:rsid w:val="004F426A"/>
    <w:rsid w:val="004F4299"/>
    <w:rsid w:val="004F4322"/>
    <w:rsid w:val="004F47FB"/>
    <w:rsid w:val="004F4D19"/>
    <w:rsid w:val="004F5423"/>
    <w:rsid w:val="004F543B"/>
    <w:rsid w:val="004F5595"/>
    <w:rsid w:val="004F619D"/>
    <w:rsid w:val="004F61B6"/>
    <w:rsid w:val="004F7525"/>
    <w:rsid w:val="004F7CF4"/>
    <w:rsid w:val="0050073C"/>
    <w:rsid w:val="005007C5"/>
    <w:rsid w:val="00500BD8"/>
    <w:rsid w:val="00500CAE"/>
    <w:rsid w:val="0050109A"/>
    <w:rsid w:val="00501A4F"/>
    <w:rsid w:val="005024E6"/>
    <w:rsid w:val="00502C8B"/>
    <w:rsid w:val="00502FCE"/>
    <w:rsid w:val="0050379F"/>
    <w:rsid w:val="005038F9"/>
    <w:rsid w:val="0050390C"/>
    <w:rsid w:val="00503D3A"/>
    <w:rsid w:val="00503E69"/>
    <w:rsid w:val="005049BE"/>
    <w:rsid w:val="00504F84"/>
    <w:rsid w:val="00505523"/>
    <w:rsid w:val="00505688"/>
    <w:rsid w:val="00505716"/>
    <w:rsid w:val="0050599A"/>
    <w:rsid w:val="00505A2E"/>
    <w:rsid w:val="00505D63"/>
    <w:rsid w:val="00505DB1"/>
    <w:rsid w:val="005069CD"/>
    <w:rsid w:val="005070D3"/>
    <w:rsid w:val="0050766F"/>
    <w:rsid w:val="00507738"/>
    <w:rsid w:val="00507F0F"/>
    <w:rsid w:val="00510167"/>
    <w:rsid w:val="00510D2E"/>
    <w:rsid w:val="005111C5"/>
    <w:rsid w:val="00511AAF"/>
    <w:rsid w:val="00512191"/>
    <w:rsid w:val="0051299C"/>
    <w:rsid w:val="005134B7"/>
    <w:rsid w:val="00513643"/>
    <w:rsid w:val="00513779"/>
    <w:rsid w:val="005138EE"/>
    <w:rsid w:val="005139D6"/>
    <w:rsid w:val="0051403D"/>
    <w:rsid w:val="0051437A"/>
    <w:rsid w:val="00514687"/>
    <w:rsid w:val="00514B3B"/>
    <w:rsid w:val="00514B91"/>
    <w:rsid w:val="00515273"/>
    <w:rsid w:val="0051554E"/>
    <w:rsid w:val="005155BA"/>
    <w:rsid w:val="00515DE2"/>
    <w:rsid w:val="00516449"/>
    <w:rsid w:val="005165A4"/>
    <w:rsid w:val="005169F1"/>
    <w:rsid w:val="00516A18"/>
    <w:rsid w:val="00517112"/>
    <w:rsid w:val="005173BA"/>
    <w:rsid w:val="00517EEB"/>
    <w:rsid w:val="00521A1B"/>
    <w:rsid w:val="00521C7F"/>
    <w:rsid w:val="00521FBA"/>
    <w:rsid w:val="0052286B"/>
    <w:rsid w:val="005237FA"/>
    <w:rsid w:val="00524710"/>
    <w:rsid w:val="005247AB"/>
    <w:rsid w:val="00524B58"/>
    <w:rsid w:val="00524EE4"/>
    <w:rsid w:val="00526270"/>
    <w:rsid w:val="005269C7"/>
    <w:rsid w:val="00526B8A"/>
    <w:rsid w:val="00526B8B"/>
    <w:rsid w:val="00530EDC"/>
    <w:rsid w:val="005316A6"/>
    <w:rsid w:val="00531B99"/>
    <w:rsid w:val="005323D2"/>
    <w:rsid w:val="0053254A"/>
    <w:rsid w:val="005327F6"/>
    <w:rsid w:val="00532CC3"/>
    <w:rsid w:val="00533230"/>
    <w:rsid w:val="0053339D"/>
    <w:rsid w:val="00533647"/>
    <w:rsid w:val="00533EB3"/>
    <w:rsid w:val="00533FE5"/>
    <w:rsid w:val="00534397"/>
    <w:rsid w:val="005347BF"/>
    <w:rsid w:val="00534898"/>
    <w:rsid w:val="00534E3C"/>
    <w:rsid w:val="00535250"/>
    <w:rsid w:val="00535260"/>
    <w:rsid w:val="005353E4"/>
    <w:rsid w:val="00535633"/>
    <w:rsid w:val="005358BE"/>
    <w:rsid w:val="00535CC0"/>
    <w:rsid w:val="00535D87"/>
    <w:rsid w:val="005360ED"/>
    <w:rsid w:val="00536334"/>
    <w:rsid w:val="0053635D"/>
    <w:rsid w:val="00536CB6"/>
    <w:rsid w:val="00536F0D"/>
    <w:rsid w:val="00540BDC"/>
    <w:rsid w:val="00540F57"/>
    <w:rsid w:val="00541230"/>
    <w:rsid w:val="00542111"/>
    <w:rsid w:val="00542C35"/>
    <w:rsid w:val="00542D0B"/>
    <w:rsid w:val="00542F6B"/>
    <w:rsid w:val="00543961"/>
    <w:rsid w:val="00543C3F"/>
    <w:rsid w:val="00544126"/>
    <w:rsid w:val="0054455F"/>
    <w:rsid w:val="005449F1"/>
    <w:rsid w:val="00544D8B"/>
    <w:rsid w:val="00545F6E"/>
    <w:rsid w:val="0054626F"/>
    <w:rsid w:val="00546C31"/>
    <w:rsid w:val="00546DA8"/>
    <w:rsid w:val="00547720"/>
    <w:rsid w:val="00547EF8"/>
    <w:rsid w:val="00550368"/>
    <w:rsid w:val="00550A1A"/>
    <w:rsid w:val="00550BD0"/>
    <w:rsid w:val="00550D1F"/>
    <w:rsid w:val="005515CB"/>
    <w:rsid w:val="00551A42"/>
    <w:rsid w:val="00551F31"/>
    <w:rsid w:val="0055272F"/>
    <w:rsid w:val="00552802"/>
    <w:rsid w:val="00552AD7"/>
    <w:rsid w:val="00552DBF"/>
    <w:rsid w:val="00552FF3"/>
    <w:rsid w:val="00553830"/>
    <w:rsid w:val="00553D71"/>
    <w:rsid w:val="00553EE2"/>
    <w:rsid w:val="00554878"/>
    <w:rsid w:val="005549E6"/>
    <w:rsid w:val="00554A85"/>
    <w:rsid w:val="00554AC7"/>
    <w:rsid w:val="005554C9"/>
    <w:rsid w:val="00555BAA"/>
    <w:rsid w:val="00555C92"/>
    <w:rsid w:val="00555DD1"/>
    <w:rsid w:val="00556563"/>
    <w:rsid w:val="00556604"/>
    <w:rsid w:val="005577BE"/>
    <w:rsid w:val="00557A03"/>
    <w:rsid w:val="00557D3E"/>
    <w:rsid w:val="00560599"/>
    <w:rsid w:val="00560B8B"/>
    <w:rsid w:val="00560DEE"/>
    <w:rsid w:val="00561E09"/>
    <w:rsid w:val="00561FD2"/>
    <w:rsid w:val="00561FE9"/>
    <w:rsid w:val="00563657"/>
    <w:rsid w:val="00563F5E"/>
    <w:rsid w:val="00564162"/>
    <w:rsid w:val="0056436D"/>
    <w:rsid w:val="00565465"/>
    <w:rsid w:val="00566120"/>
    <w:rsid w:val="0056618C"/>
    <w:rsid w:val="00566297"/>
    <w:rsid w:val="00566F3D"/>
    <w:rsid w:val="005673EC"/>
    <w:rsid w:val="00567CEE"/>
    <w:rsid w:val="00570347"/>
    <w:rsid w:val="005704AE"/>
    <w:rsid w:val="00570EAB"/>
    <w:rsid w:val="00571009"/>
    <w:rsid w:val="00571303"/>
    <w:rsid w:val="0057177B"/>
    <w:rsid w:val="00571950"/>
    <w:rsid w:val="005719A9"/>
    <w:rsid w:val="00571B1D"/>
    <w:rsid w:val="00572B25"/>
    <w:rsid w:val="00572F5F"/>
    <w:rsid w:val="00573BD0"/>
    <w:rsid w:val="00573F1C"/>
    <w:rsid w:val="00573F84"/>
    <w:rsid w:val="00574204"/>
    <w:rsid w:val="005746F1"/>
    <w:rsid w:val="00574D88"/>
    <w:rsid w:val="00575665"/>
    <w:rsid w:val="00575DAC"/>
    <w:rsid w:val="00575FA2"/>
    <w:rsid w:val="005767F8"/>
    <w:rsid w:val="00577596"/>
    <w:rsid w:val="005777BE"/>
    <w:rsid w:val="0057783F"/>
    <w:rsid w:val="00577C28"/>
    <w:rsid w:val="00580850"/>
    <w:rsid w:val="005817EF"/>
    <w:rsid w:val="0058198A"/>
    <w:rsid w:val="00582900"/>
    <w:rsid w:val="005829D6"/>
    <w:rsid w:val="00582BE2"/>
    <w:rsid w:val="00583043"/>
    <w:rsid w:val="00583485"/>
    <w:rsid w:val="0058385D"/>
    <w:rsid w:val="005843A0"/>
    <w:rsid w:val="0058450F"/>
    <w:rsid w:val="0058561D"/>
    <w:rsid w:val="00585EF2"/>
    <w:rsid w:val="00586056"/>
    <w:rsid w:val="005861E1"/>
    <w:rsid w:val="005864BA"/>
    <w:rsid w:val="00586585"/>
    <w:rsid w:val="0058669C"/>
    <w:rsid w:val="00586D6D"/>
    <w:rsid w:val="00586F0D"/>
    <w:rsid w:val="00586F0F"/>
    <w:rsid w:val="005877EF"/>
    <w:rsid w:val="005879A9"/>
    <w:rsid w:val="00587B54"/>
    <w:rsid w:val="00590223"/>
    <w:rsid w:val="005902FF"/>
    <w:rsid w:val="0059094E"/>
    <w:rsid w:val="005910F1"/>
    <w:rsid w:val="0059226F"/>
    <w:rsid w:val="00592DAD"/>
    <w:rsid w:val="005931AE"/>
    <w:rsid w:val="005933EE"/>
    <w:rsid w:val="0059352A"/>
    <w:rsid w:val="005939EB"/>
    <w:rsid w:val="00593D36"/>
    <w:rsid w:val="00593EDC"/>
    <w:rsid w:val="00594115"/>
    <w:rsid w:val="0059455F"/>
    <w:rsid w:val="00594A22"/>
    <w:rsid w:val="00594A2D"/>
    <w:rsid w:val="005950C3"/>
    <w:rsid w:val="0059554B"/>
    <w:rsid w:val="0059554C"/>
    <w:rsid w:val="00595D76"/>
    <w:rsid w:val="0059625E"/>
    <w:rsid w:val="00596AA6"/>
    <w:rsid w:val="00596DB1"/>
    <w:rsid w:val="00597D1B"/>
    <w:rsid w:val="005A036A"/>
    <w:rsid w:val="005A0B23"/>
    <w:rsid w:val="005A0D60"/>
    <w:rsid w:val="005A220B"/>
    <w:rsid w:val="005A2E9F"/>
    <w:rsid w:val="005A2EE4"/>
    <w:rsid w:val="005A353B"/>
    <w:rsid w:val="005A36D6"/>
    <w:rsid w:val="005A3817"/>
    <w:rsid w:val="005A3960"/>
    <w:rsid w:val="005A3BBB"/>
    <w:rsid w:val="005A3E01"/>
    <w:rsid w:val="005A414A"/>
    <w:rsid w:val="005A41F5"/>
    <w:rsid w:val="005A446B"/>
    <w:rsid w:val="005A45CA"/>
    <w:rsid w:val="005A46E1"/>
    <w:rsid w:val="005A4D9E"/>
    <w:rsid w:val="005A4DB5"/>
    <w:rsid w:val="005A52A5"/>
    <w:rsid w:val="005A544F"/>
    <w:rsid w:val="005A5B03"/>
    <w:rsid w:val="005A5BFD"/>
    <w:rsid w:val="005A5D34"/>
    <w:rsid w:val="005A61F1"/>
    <w:rsid w:val="005A6509"/>
    <w:rsid w:val="005A72B8"/>
    <w:rsid w:val="005A7E1C"/>
    <w:rsid w:val="005B0834"/>
    <w:rsid w:val="005B0DA4"/>
    <w:rsid w:val="005B0E08"/>
    <w:rsid w:val="005B22E2"/>
    <w:rsid w:val="005B28CF"/>
    <w:rsid w:val="005B2A34"/>
    <w:rsid w:val="005B3866"/>
    <w:rsid w:val="005B396B"/>
    <w:rsid w:val="005B3C93"/>
    <w:rsid w:val="005B3D1D"/>
    <w:rsid w:val="005B40EB"/>
    <w:rsid w:val="005B4C83"/>
    <w:rsid w:val="005B4D73"/>
    <w:rsid w:val="005B50A4"/>
    <w:rsid w:val="005B54D6"/>
    <w:rsid w:val="005B57CA"/>
    <w:rsid w:val="005B5961"/>
    <w:rsid w:val="005B5B18"/>
    <w:rsid w:val="005B5D2D"/>
    <w:rsid w:val="005B5D7C"/>
    <w:rsid w:val="005B5EDF"/>
    <w:rsid w:val="005B6D73"/>
    <w:rsid w:val="005B6FA4"/>
    <w:rsid w:val="005B7B8E"/>
    <w:rsid w:val="005C0113"/>
    <w:rsid w:val="005C077D"/>
    <w:rsid w:val="005C189B"/>
    <w:rsid w:val="005C18AA"/>
    <w:rsid w:val="005C1AF4"/>
    <w:rsid w:val="005C28DC"/>
    <w:rsid w:val="005C2BBF"/>
    <w:rsid w:val="005C2D2C"/>
    <w:rsid w:val="005C3105"/>
    <w:rsid w:val="005C3AE2"/>
    <w:rsid w:val="005C3B06"/>
    <w:rsid w:val="005C3F83"/>
    <w:rsid w:val="005C4377"/>
    <w:rsid w:val="005C4575"/>
    <w:rsid w:val="005C4A79"/>
    <w:rsid w:val="005C4E96"/>
    <w:rsid w:val="005C4EB0"/>
    <w:rsid w:val="005C508E"/>
    <w:rsid w:val="005C56CA"/>
    <w:rsid w:val="005C64FA"/>
    <w:rsid w:val="005C6C1C"/>
    <w:rsid w:val="005C6E8D"/>
    <w:rsid w:val="005C6F05"/>
    <w:rsid w:val="005C748A"/>
    <w:rsid w:val="005C7598"/>
    <w:rsid w:val="005C75EF"/>
    <w:rsid w:val="005C7D01"/>
    <w:rsid w:val="005D03C3"/>
    <w:rsid w:val="005D1227"/>
    <w:rsid w:val="005D1DD9"/>
    <w:rsid w:val="005D1EAC"/>
    <w:rsid w:val="005D27D4"/>
    <w:rsid w:val="005D295C"/>
    <w:rsid w:val="005D2E74"/>
    <w:rsid w:val="005D428B"/>
    <w:rsid w:val="005D42F4"/>
    <w:rsid w:val="005D45CA"/>
    <w:rsid w:val="005D490C"/>
    <w:rsid w:val="005D4A85"/>
    <w:rsid w:val="005D532D"/>
    <w:rsid w:val="005D54F9"/>
    <w:rsid w:val="005D6A21"/>
    <w:rsid w:val="005D6ABA"/>
    <w:rsid w:val="005D6F71"/>
    <w:rsid w:val="005D78A4"/>
    <w:rsid w:val="005D79C8"/>
    <w:rsid w:val="005E0198"/>
    <w:rsid w:val="005E06E5"/>
    <w:rsid w:val="005E0714"/>
    <w:rsid w:val="005E099D"/>
    <w:rsid w:val="005E0B4E"/>
    <w:rsid w:val="005E1792"/>
    <w:rsid w:val="005E1808"/>
    <w:rsid w:val="005E1AA4"/>
    <w:rsid w:val="005E1F3F"/>
    <w:rsid w:val="005E24CE"/>
    <w:rsid w:val="005E2551"/>
    <w:rsid w:val="005E2EA6"/>
    <w:rsid w:val="005E3077"/>
    <w:rsid w:val="005E3E46"/>
    <w:rsid w:val="005E40F1"/>
    <w:rsid w:val="005E495F"/>
    <w:rsid w:val="005E4C24"/>
    <w:rsid w:val="005E4E1A"/>
    <w:rsid w:val="005E50AC"/>
    <w:rsid w:val="005E5254"/>
    <w:rsid w:val="005E539B"/>
    <w:rsid w:val="005E5C1B"/>
    <w:rsid w:val="005E5D5D"/>
    <w:rsid w:val="005E5F00"/>
    <w:rsid w:val="005E612D"/>
    <w:rsid w:val="005E62C6"/>
    <w:rsid w:val="005E6435"/>
    <w:rsid w:val="005E7037"/>
    <w:rsid w:val="005E791D"/>
    <w:rsid w:val="005F030A"/>
    <w:rsid w:val="005F035D"/>
    <w:rsid w:val="005F04CD"/>
    <w:rsid w:val="005F0BFD"/>
    <w:rsid w:val="005F1068"/>
    <w:rsid w:val="005F15B4"/>
    <w:rsid w:val="005F1968"/>
    <w:rsid w:val="005F1CDB"/>
    <w:rsid w:val="005F203A"/>
    <w:rsid w:val="005F205C"/>
    <w:rsid w:val="005F23FE"/>
    <w:rsid w:val="005F2B8B"/>
    <w:rsid w:val="005F2D82"/>
    <w:rsid w:val="005F34C8"/>
    <w:rsid w:val="005F3961"/>
    <w:rsid w:val="005F3CA8"/>
    <w:rsid w:val="005F4108"/>
    <w:rsid w:val="005F43F4"/>
    <w:rsid w:val="005F45B4"/>
    <w:rsid w:val="005F4DEF"/>
    <w:rsid w:val="005F4EC9"/>
    <w:rsid w:val="005F570A"/>
    <w:rsid w:val="005F58B9"/>
    <w:rsid w:val="005F59B0"/>
    <w:rsid w:val="005F5AC8"/>
    <w:rsid w:val="005F5FD4"/>
    <w:rsid w:val="005F6394"/>
    <w:rsid w:val="005F6950"/>
    <w:rsid w:val="005F69F3"/>
    <w:rsid w:val="005F702D"/>
    <w:rsid w:val="005F70BF"/>
    <w:rsid w:val="005F7115"/>
    <w:rsid w:val="005F7576"/>
    <w:rsid w:val="00600F91"/>
    <w:rsid w:val="00601065"/>
    <w:rsid w:val="0060178D"/>
    <w:rsid w:val="00601C16"/>
    <w:rsid w:val="00601EFC"/>
    <w:rsid w:val="00602D32"/>
    <w:rsid w:val="00602FCE"/>
    <w:rsid w:val="00603548"/>
    <w:rsid w:val="0060394F"/>
    <w:rsid w:val="00603E53"/>
    <w:rsid w:val="006047A6"/>
    <w:rsid w:val="00604C04"/>
    <w:rsid w:val="00604E29"/>
    <w:rsid w:val="006053B9"/>
    <w:rsid w:val="00605F9C"/>
    <w:rsid w:val="006069D6"/>
    <w:rsid w:val="00606CFB"/>
    <w:rsid w:val="00606F41"/>
    <w:rsid w:val="00607F67"/>
    <w:rsid w:val="0061034B"/>
    <w:rsid w:val="00610A74"/>
    <w:rsid w:val="00610E30"/>
    <w:rsid w:val="00610E4E"/>
    <w:rsid w:val="00611095"/>
    <w:rsid w:val="00611351"/>
    <w:rsid w:val="00612CD3"/>
    <w:rsid w:val="00612D1F"/>
    <w:rsid w:val="00612DB9"/>
    <w:rsid w:val="00612E8D"/>
    <w:rsid w:val="00612EA7"/>
    <w:rsid w:val="0061315D"/>
    <w:rsid w:val="00613F75"/>
    <w:rsid w:val="006146F3"/>
    <w:rsid w:val="00614AB0"/>
    <w:rsid w:val="006154B3"/>
    <w:rsid w:val="006154B9"/>
    <w:rsid w:val="00615845"/>
    <w:rsid w:val="00615B4D"/>
    <w:rsid w:val="00615D4C"/>
    <w:rsid w:val="00615F19"/>
    <w:rsid w:val="006161E1"/>
    <w:rsid w:val="0061634D"/>
    <w:rsid w:val="006163D7"/>
    <w:rsid w:val="00616663"/>
    <w:rsid w:val="00616682"/>
    <w:rsid w:val="00616739"/>
    <w:rsid w:val="006168AE"/>
    <w:rsid w:val="006174EC"/>
    <w:rsid w:val="006202BB"/>
    <w:rsid w:val="006206E6"/>
    <w:rsid w:val="00620854"/>
    <w:rsid w:val="006209EE"/>
    <w:rsid w:val="00620AA5"/>
    <w:rsid w:val="00620D11"/>
    <w:rsid w:val="00621BC4"/>
    <w:rsid w:val="00621F8D"/>
    <w:rsid w:val="00622C25"/>
    <w:rsid w:val="00623020"/>
    <w:rsid w:val="00623E31"/>
    <w:rsid w:val="00624DB5"/>
    <w:rsid w:val="0062502C"/>
    <w:rsid w:val="00626374"/>
    <w:rsid w:val="0062639B"/>
    <w:rsid w:val="00626F93"/>
    <w:rsid w:val="00627168"/>
    <w:rsid w:val="006273D4"/>
    <w:rsid w:val="00627881"/>
    <w:rsid w:val="00627B72"/>
    <w:rsid w:val="00627DFF"/>
    <w:rsid w:val="0063024B"/>
    <w:rsid w:val="006304D9"/>
    <w:rsid w:val="0063066D"/>
    <w:rsid w:val="00630A7B"/>
    <w:rsid w:val="00630D4E"/>
    <w:rsid w:val="0063184F"/>
    <w:rsid w:val="006318B2"/>
    <w:rsid w:val="00631B6B"/>
    <w:rsid w:val="00631E5F"/>
    <w:rsid w:val="00631F4D"/>
    <w:rsid w:val="00632437"/>
    <w:rsid w:val="00632517"/>
    <w:rsid w:val="0063269F"/>
    <w:rsid w:val="00632AB3"/>
    <w:rsid w:val="00632DDB"/>
    <w:rsid w:val="00633041"/>
    <w:rsid w:val="006335D4"/>
    <w:rsid w:val="00633CB4"/>
    <w:rsid w:val="006340AA"/>
    <w:rsid w:val="006340F8"/>
    <w:rsid w:val="00634197"/>
    <w:rsid w:val="00634612"/>
    <w:rsid w:val="006347DE"/>
    <w:rsid w:val="00634922"/>
    <w:rsid w:val="00634A7F"/>
    <w:rsid w:val="00634CA1"/>
    <w:rsid w:val="0063514C"/>
    <w:rsid w:val="006351A4"/>
    <w:rsid w:val="0063529C"/>
    <w:rsid w:val="006355CD"/>
    <w:rsid w:val="0063562D"/>
    <w:rsid w:val="00635745"/>
    <w:rsid w:val="00635AB3"/>
    <w:rsid w:val="00635B19"/>
    <w:rsid w:val="00635D9D"/>
    <w:rsid w:val="0063644B"/>
    <w:rsid w:val="00636BD0"/>
    <w:rsid w:val="00636E49"/>
    <w:rsid w:val="00636E74"/>
    <w:rsid w:val="00637129"/>
    <w:rsid w:val="006372CE"/>
    <w:rsid w:val="00637EE1"/>
    <w:rsid w:val="00640050"/>
    <w:rsid w:val="00640174"/>
    <w:rsid w:val="00640255"/>
    <w:rsid w:val="006407B7"/>
    <w:rsid w:val="00640F84"/>
    <w:rsid w:val="0064117A"/>
    <w:rsid w:val="00641658"/>
    <w:rsid w:val="006428E9"/>
    <w:rsid w:val="00642ABA"/>
    <w:rsid w:val="00642C2D"/>
    <w:rsid w:val="00642FED"/>
    <w:rsid w:val="006435D8"/>
    <w:rsid w:val="00643679"/>
    <w:rsid w:val="006437A7"/>
    <w:rsid w:val="006438C6"/>
    <w:rsid w:val="00643D86"/>
    <w:rsid w:val="00644757"/>
    <w:rsid w:val="006449CA"/>
    <w:rsid w:val="00644B1F"/>
    <w:rsid w:val="00644F52"/>
    <w:rsid w:val="006452F0"/>
    <w:rsid w:val="00645565"/>
    <w:rsid w:val="00647364"/>
    <w:rsid w:val="0064760B"/>
    <w:rsid w:val="0064765C"/>
    <w:rsid w:val="00647BFD"/>
    <w:rsid w:val="00647FB4"/>
    <w:rsid w:val="00650A96"/>
    <w:rsid w:val="00650EC6"/>
    <w:rsid w:val="0065101B"/>
    <w:rsid w:val="00651390"/>
    <w:rsid w:val="00651A27"/>
    <w:rsid w:val="00651AAB"/>
    <w:rsid w:val="00651DA9"/>
    <w:rsid w:val="00652562"/>
    <w:rsid w:val="00652BA5"/>
    <w:rsid w:val="00652E21"/>
    <w:rsid w:val="006537A5"/>
    <w:rsid w:val="006537C4"/>
    <w:rsid w:val="006539B4"/>
    <w:rsid w:val="00654212"/>
    <w:rsid w:val="00654788"/>
    <w:rsid w:val="00654B97"/>
    <w:rsid w:val="006551AC"/>
    <w:rsid w:val="006551D3"/>
    <w:rsid w:val="006557B3"/>
    <w:rsid w:val="0065588B"/>
    <w:rsid w:val="006560A0"/>
    <w:rsid w:val="0065651F"/>
    <w:rsid w:val="00656C9C"/>
    <w:rsid w:val="00656F29"/>
    <w:rsid w:val="006571C3"/>
    <w:rsid w:val="00657DFB"/>
    <w:rsid w:val="00657F75"/>
    <w:rsid w:val="00660210"/>
    <w:rsid w:val="006606E7"/>
    <w:rsid w:val="006607B6"/>
    <w:rsid w:val="00660923"/>
    <w:rsid w:val="00660A0D"/>
    <w:rsid w:val="00660B18"/>
    <w:rsid w:val="006618E1"/>
    <w:rsid w:val="00661AB0"/>
    <w:rsid w:val="00663CC9"/>
    <w:rsid w:val="00663E41"/>
    <w:rsid w:val="00664880"/>
    <w:rsid w:val="0066492A"/>
    <w:rsid w:val="00665125"/>
    <w:rsid w:val="0066518E"/>
    <w:rsid w:val="006651B2"/>
    <w:rsid w:val="00665344"/>
    <w:rsid w:val="00665515"/>
    <w:rsid w:val="00665E23"/>
    <w:rsid w:val="00666053"/>
    <w:rsid w:val="006669F3"/>
    <w:rsid w:val="00666A4F"/>
    <w:rsid w:val="00666DED"/>
    <w:rsid w:val="006670F6"/>
    <w:rsid w:val="00667E54"/>
    <w:rsid w:val="00667EBB"/>
    <w:rsid w:val="00670839"/>
    <w:rsid w:val="0067119A"/>
    <w:rsid w:val="0067155F"/>
    <w:rsid w:val="006719CB"/>
    <w:rsid w:val="006721E8"/>
    <w:rsid w:val="00672541"/>
    <w:rsid w:val="0067357B"/>
    <w:rsid w:val="00673624"/>
    <w:rsid w:val="00673629"/>
    <w:rsid w:val="00673B6E"/>
    <w:rsid w:val="00673E43"/>
    <w:rsid w:val="00674386"/>
    <w:rsid w:val="00674C79"/>
    <w:rsid w:val="00674E3A"/>
    <w:rsid w:val="0067513F"/>
    <w:rsid w:val="00675777"/>
    <w:rsid w:val="00675B85"/>
    <w:rsid w:val="00675C5A"/>
    <w:rsid w:val="00676148"/>
    <w:rsid w:val="006761FF"/>
    <w:rsid w:val="00676419"/>
    <w:rsid w:val="00676485"/>
    <w:rsid w:val="006767A9"/>
    <w:rsid w:val="00676E7F"/>
    <w:rsid w:val="00677093"/>
    <w:rsid w:val="0067760F"/>
    <w:rsid w:val="00677817"/>
    <w:rsid w:val="006800EC"/>
    <w:rsid w:val="006802A8"/>
    <w:rsid w:val="00680E8E"/>
    <w:rsid w:val="00681716"/>
    <w:rsid w:val="00682DE8"/>
    <w:rsid w:val="00683744"/>
    <w:rsid w:val="00683B28"/>
    <w:rsid w:val="00683BC4"/>
    <w:rsid w:val="00684988"/>
    <w:rsid w:val="00684F09"/>
    <w:rsid w:val="006852A6"/>
    <w:rsid w:val="006852DA"/>
    <w:rsid w:val="006858BE"/>
    <w:rsid w:val="006859C2"/>
    <w:rsid w:val="00685BBD"/>
    <w:rsid w:val="00686044"/>
    <w:rsid w:val="006860F9"/>
    <w:rsid w:val="00686371"/>
    <w:rsid w:val="0068683E"/>
    <w:rsid w:val="00686CDD"/>
    <w:rsid w:val="00686D84"/>
    <w:rsid w:val="00686D85"/>
    <w:rsid w:val="00687366"/>
    <w:rsid w:val="0068745B"/>
    <w:rsid w:val="006876EB"/>
    <w:rsid w:val="006878C5"/>
    <w:rsid w:val="006901B1"/>
    <w:rsid w:val="00691D26"/>
    <w:rsid w:val="00692025"/>
    <w:rsid w:val="006920EC"/>
    <w:rsid w:val="00692243"/>
    <w:rsid w:val="0069229E"/>
    <w:rsid w:val="0069287F"/>
    <w:rsid w:val="0069407D"/>
    <w:rsid w:val="00694389"/>
    <w:rsid w:val="006943DD"/>
    <w:rsid w:val="006945E0"/>
    <w:rsid w:val="00694CB3"/>
    <w:rsid w:val="00696906"/>
    <w:rsid w:val="006971E7"/>
    <w:rsid w:val="00697E1A"/>
    <w:rsid w:val="006A027A"/>
    <w:rsid w:val="006A0BDD"/>
    <w:rsid w:val="006A1181"/>
    <w:rsid w:val="006A1C99"/>
    <w:rsid w:val="006A2190"/>
    <w:rsid w:val="006A2942"/>
    <w:rsid w:val="006A29EB"/>
    <w:rsid w:val="006A300F"/>
    <w:rsid w:val="006A399F"/>
    <w:rsid w:val="006A3B12"/>
    <w:rsid w:val="006A3BDB"/>
    <w:rsid w:val="006A3E73"/>
    <w:rsid w:val="006A40BB"/>
    <w:rsid w:val="006A456F"/>
    <w:rsid w:val="006A462A"/>
    <w:rsid w:val="006A4F4A"/>
    <w:rsid w:val="006A5529"/>
    <w:rsid w:val="006A5538"/>
    <w:rsid w:val="006A580E"/>
    <w:rsid w:val="006A5EE2"/>
    <w:rsid w:val="006A653A"/>
    <w:rsid w:val="006A6A5F"/>
    <w:rsid w:val="006A6A61"/>
    <w:rsid w:val="006A7112"/>
    <w:rsid w:val="006A75DF"/>
    <w:rsid w:val="006A7752"/>
    <w:rsid w:val="006B003B"/>
    <w:rsid w:val="006B0D80"/>
    <w:rsid w:val="006B12F6"/>
    <w:rsid w:val="006B2BF7"/>
    <w:rsid w:val="006B2C8D"/>
    <w:rsid w:val="006B2D95"/>
    <w:rsid w:val="006B3D31"/>
    <w:rsid w:val="006B3DD7"/>
    <w:rsid w:val="006B4041"/>
    <w:rsid w:val="006B4737"/>
    <w:rsid w:val="006B4BF4"/>
    <w:rsid w:val="006B5333"/>
    <w:rsid w:val="006B5A11"/>
    <w:rsid w:val="006B5C23"/>
    <w:rsid w:val="006B6EBC"/>
    <w:rsid w:val="006B6EE6"/>
    <w:rsid w:val="006B7AC5"/>
    <w:rsid w:val="006B7D10"/>
    <w:rsid w:val="006B7E54"/>
    <w:rsid w:val="006B7FCB"/>
    <w:rsid w:val="006C01F8"/>
    <w:rsid w:val="006C0296"/>
    <w:rsid w:val="006C02E1"/>
    <w:rsid w:val="006C0A30"/>
    <w:rsid w:val="006C0C61"/>
    <w:rsid w:val="006C0F69"/>
    <w:rsid w:val="006C0FDD"/>
    <w:rsid w:val="006C11B2"/>
    <w:rsid w:val="006C17C6"/>
    <w:rsid w:val="006C1CF4"/>
    <w:rsid w:val="006C1D88"/>
    <w:rsid w:val="006C1E67"/>
    <w:rsid w:val="006C2B8C"/>
    <w:rsid w:val="006C2F77"/>
    <w:rsid w:val="006C313E"/>
    <w:rsid w:val="006C31DE"/>
    <w:rsid w:val="006C383D"/>
    <w:rsid w:val="006C38D6"/>
    <w:rsid w:val="006C3B98"/>
    <w:rsid w:val="006C3D3C"/>
    <w:rsid w:val="006C3F7A"/>
    <w:rsid w:val="006C4793"/>
    <w:rsid w:val="006C487B"/>
    <w:rsid w:val="006C4CD0"/>
    <w:rsid w:val="006C4FAF"/>
    <w:rsid w:val="006C5031"/>
    <w:rsid w:val="006C5C68"/>
    <w:rsid w:val="006C5EB2"/>
    <w:rsid w:val="006C6254"/>
    <w:rsid w:val="006C6463"/>
    <w:rsid w:val="006C6EAF"/>
    <w:rsid w:val="006C703E"/>
    <w:rsid w:val="006C70D2"/>
    <w:rsid w:val="006C745E"/>
    <w:rsid w:val="006C7AAC"/>
    <w:rsid w:val="006C7E8E"/>
    <w:rsid w:val="006D006E"/>
    <w:rsid w:val="006D0247"/>
    <w:rsid w:val="006D03BF"/>
    <w:rsid w:val="006D0638"/>
    <w:rsid w:val="006D0C7C"/>
    <w:rsid w:val="006D115F"/>
    <w:rsid w:val="006D16B8"/>
    <w:rsid w:val="006D1B36"/>
    <w:rsid w:val="006D1BA9"/>
    <w:rsid w:val="006D1CC9"/>
    <w:rsid w:val="006D237C"/>
    <w:rsid w:val="006D459A"/>
    <w:rsid w:val="006D4A7A"/>
    <w:rsid w:val="006D4B3C"/>
    <w:rsid w:val="006D4CC6"/>
    <w:rsid w:val="006D5870"/>
    <w:rsid w:val="006D60E8"/>
    <w:rsid w:val="006D667B"/>
    <w:rsid w:val="006D69D9"/>
    <w:rsid w:val="006D7A2C"/>
    <w:rsid w:val="006D7B3D"/>
    <w:rsid w:val="006D7F35"/>
    <w:rsid w:val="006E05E9"/>
    <w:rsid w:val="006E165E"/>
    <w:rsid w:val="006E1676"/>
    <w:rsid w:val="006E28B7"/>
    <w:rsid w:val="006E2B2A"/>
    <w:rsid w:val="006E2F7A"/>
    <w:rsid w:val="006E3276"/>
    <w:rsid w:val="006E34F2"/>
    <w:rsid w:val="006E3AB9"/>
    <w:rsid w:val="006E4B8B"/>
    <w:rsid w:val="006E504C"/>
    <w:rsid w:val="006E5F59"/>
    <w:rsid w:val="006E6665"/>
    <w:rsid w:val="006E6E69"/>
    <w:rsid w:val="006E6F68"/>
    <w:rsid w:val="006E70E0"/>
    <w:rsid w:val="006E73C7"/>
    <w:rsid w:val="006E78E1"/>
    <w:rsid w:val="006F045D"/>
    <w:rsid w:val="006F08CA"/>
    <w:rsid w:val="006F0BFB"/>
    <w:rsid w:val="006F0D09"/>
    <w:rsid w:val="006F0DC4"/>
    <w:rsid w:val="006F1E16"/>
    <w:rsid w:val="006F1E5F"/>
    <w:rsid w:val="006F2558"/>
    <w:rsid w:val="006F28A5"/>
    <w:rsid w:val="006F2C89"/>
    <w:rsid w:val="006F412F"/>
    <w:rsid w:val="006F42F8"/>
    <w:rsid w:val="006F4625"/>
    <w:rsid w:val="006F4ECA"/>
    <w:rsid w:val="006F577A"/>
    <w:rsid w:val="006F577C"/>
    <w:rsid w:val="006F5DBD"/>
    <w:rsid w:val="006F5F1C"/>
    <w:rsid w:val="006F6069"/>
    <w:rsid w:val="006F662B"/>
    <w:rsid w:val="006F6756"/>
    <w:rsid w:val="006F6A35"/>
    <w:rsid w:val="006F6CA0"/>
    <w:rsid w:val="006F7093"/>
    <w:rsid w:val="006F7A23"/>
    <w:rsid w:val="007000C7"/>
    <w:rsid w:val="007005B1"/>
    <w:rsid w:val="00700B6D"/>
    <w:rsid w:val="00700C13"/>
    <w:rsid w:val="00700CBB"/>
    <w:rsid w:val="00700DA7"/>
    <w:rsid w:val="007012BF"/>
    <w:rsid w:val="00702113"/>
    <w:rsid w:val="0070217F"/>
    <w:rsid w:val="00702D53"/>
    <w:rsid w:val="00702E3F"/>
    <w:rsid w:val="00702EC7"/>
    <w:rsid w:val="007034FC"/>
    <w:rsid w:val="00703703"/>
    <w:rsid w:val="00703E56"/>
    <w:rsid w:val="007042EE"/>
    <w:rsid w:val="00704A17"/>
    <w:rsid w:val="00704DF4"/>
    <w:rsid w:val="007055EB"/>
    <w:rsid w:val="00705615"/>
    <w:rsid w:val="0070571F"/>
    <w:rsid w:val="007057A2"/>
    <w:rsid w:val="00705BC9"/>
    <w:rsid w:val="00705DFD"/>
    <w:rsid w:val="00705FC2"/>
    <w:rsid w:val="00706B15"/>
    <w:rsid w:val="007075FB"/>
    <w:rsid w:val="007102F3"/>
    <w:rsid w:val="007107A0"/>
    <w:rsid w:val="007119DE"/>
    <w:rsid w:val="00711BC8"/>
    <w:rsid w:val="007122B6"/>
    <w:rsid w:val="00712399"/>
    <w:rsid w:val="00712E34"/>
    <w:rsid w:val="007135CA"/>
    <w:rsid w:val="00714412"/>
    <w:rsid w:val="00714896"/>
    <w:rsid w:val="00714BAB"/>
    <w:rsid w:val="00714CE1"/>
    <w:rsid w:val="00714EF1"/>
    <w:rsid w:val="007151ED"/>
    <w:rsid w:val="0071574C"/>
    <w:rsid w:val="007157B3"/>
    <w:rsid w:val="00715A6D"/>
    <w:rsid w:val="00715AA5"/>
    <w:rsid w:val="00715EC8"/>
    <w:rsid w:val="007162DE"/>
    <w:rsid w:val="0071646E"/>
    <w:rsid w:val="007165EB"/>
    <w:rsid w:val="00716E60"/>
    <w:rsid w:val="0071714D"/>
    <w:rsid w:val="00717357"/>
    <w:rsid w:val="007174F8"/>
    <w:rsid w:val="0071754E"/>
    <w:rsid w:val="00717A6E"/>
    <w:rsid w:val="00717BCE"/>
    <w:rsid w:val="007207AC"/>
    <w:rsid w:val="00720B66"/>
    <w:rsid w:val="00720BAC"/>
    <w:rsid w:val="00721198"/>
    <w:rsid w:val="0072131B"/>
    <w:rsid w:val="00721C98"/>
    <w:rsid w:val="00721E22"/>
    <w:rsid w:val="00721E28"/>
    <w:rsid w:val="007236A6"/>
    <w:rsid w:val="0072391E"/>
    <w:rsid w:val="00723963"/>
    <w:rsid w:val="00723C78"/>
    <w:rsid w:val="00724945"/>
    <w:rsid w:val="007253C1"/>
    <w:rsid w:val="007257F9"/>
    <w:rsid w:val="00725994"/>
    <w:rsid w:val="00726065"/>
    <w:rsid w:val="0073002E"/>
    <w:rsid w:val="007309AD"/>
    <w:rsid w:val="00731100"/>
    <w:rsid w:val="00731E43"/>
    <w:rsid w:val="007320FB"/>
    <w:rsid w:val="00732A2C"/>
    <w:rsid w:val="007345A9"/>
    <w:rsid w:val="007348A7"/>
    <w:rsid w:val="00734D7E"/>
    <w:rsid w:val="00735FFA"/>
    <w:rsid w:val="00736276"/>
    <w:rsid w:val="007366C0"/>
    <w:rsid w:val="007368D1"/>
    <w:rsid w:val="00737527"/>
    <w:rsid w:val="007408F4"/>
    <w:rsid w:val="00740B92"/>
    <w:rsid w:val="00740E37"/>
    <w:rsid w:val="00741719"/>
    <w:rsid w:val="00741ACB"/>
    <w:rsid w:val="00742354"/>
    <w:rsid w:val="00742703"/>
    <w:rsid w:val="00743349"/>
    <w:rsid w:val="00743A43"/>
    <w:rsid w:val="0074459E"/>
    <w:rsid w:val="007447B0"/>
    <w:rsid w:val="00744C10"/>
    <w:rsid w:val="0074500C"/>
    <w:rsid w:val="00745118"/>
    <w:rsid w:val="007465CE"/>
    <w:rsid w:val="007466D3"/>
    <w:rsid w:val="00746A51"/>
    <w:rsid w:val="00746A71"/>
    <w:rsid w:val="00746BBE"/>
    <w:rsid w:val="0074763F"/>
    <w:rsid w:val="00747BAC"/>
    <w:rsid w:val="007505F9"/>
    <w:rsid w:val="007505FC"/>
    <w:rsid w:val="00750868"/>
    <w:rsid w:val="00750995"/>
    <w:rsid w:val="00751255"/>
    <w:rsid w:val="00751539"/>
    <w:rsid w:val="00751647"/>
    <w:rsid w:val="0075177B"/>
    <w:rsid w:val="007522D7"/>
    <w:rsid w:val="00752441"/>
    <w:rsid w:val="00752989"/>
    <w:rsid w:val="00753036"/>
    <w:rsid w:val="00753125"/>
    <w:rsid w:val="0075321A"/>
    <w:rsid w:val="007536E4"/>
    <w:rsid w:val="00755109"/>
    <w:rsid w:val="007553E6"/>
    <w:rsid w:val="007557BC"/>
    <w:rsid w:val="00755A2C"/>
    <w:rsid w:val="00755C1F"/>
    <w:rsid w:val="00756543"/>
    <w:rsid w:val="00756723"/>
    <w:rsid w:val="00756E35"/>
    <w:rsid w:val="00757B8A"/>
    <w:rsid w:val="00757C0E"/>
    <w:rsid w:val="00757CA1"/>
    <w:rsid w:val="00757E4F"/>
    <w:rsid w:val="0076031B"/>
    <w:rsid w:val="007604CD"/>
    <w:rsid w:val="007607A2"/>
    <w:rsid w:val="00761089"/>
    <w:rsid w:val="00761152"/>
    <w:rsid w:val="00761CFE"/>
    <w:rsid w:val="007620D8"/>
    <w:rsid w:val="007621AF"/>
    <w:rsid w:val="00762D4D"/>
    <w:rsid w:val="0076335B"/>
    <w:rsid w:val="0076350A"/>
    <w:rsid w:val="00764145"/>
    <w:rsid w:val="0076414C"/>
    <w:rsid w:val="00764297"/>
    <w:rsid w:val="00764369"/>
    <w:rsid w:val="007645EC"/>
    <w:rsid w:val="0076526D"/>
    <w:rsid w:val="00765385"/>
    <w:rsid w:val="0076564F"/>
    <w:rsid w:val="007656B6"/>
    <w:rsid w:val="00765A6C"/>
    <w:rsid w:val="00766403"/>
    <w:rsid w:val="007666FF"/>
    <w:rsid w:val="00766705"/>
    <w:rsid w:val="00766955"/>
    <w:rsid w:val="00766E04"/>
    <w:rsid w:val="00770259"/>
    <w:rsid w:val="0077086C"/>
    <w:rsid w:val="0077088E"/>
    <w:rsid w:val="00770BC9"/>
    <w:rsid w:val="00770D4D"/>
    <w:rsid w:val="00770FD7"/>
    <w:rsid w:val="007710BC"/>
    <w:rsid w:val="0077128B"/>
    <w:rsid w:val="007719F0"/>
    <w:rsid w:val="00771AB1"/>
    <w:rsid w:val="00771D3F"/>
    <w:rsid w:val="00771E6D"/>
    <w:rsid w:val="0077213A"/>
    <w:rsid w:val="00772605"/>
    <w:rsid w:val="00772D28"/>
    <w:rsid w:val="00773A6F"/>
    <w:rsid w:val="007741D2"/>
    <w:rsid w:val="00774894"/>
    <w:rsid w:val="00776784"/>
    <w:rsid w:val="00777B33"/>
    <w:rsid w:val="00777DA2"/>
    <w:rsid w:val="0078076C"/>
    <w:rsid w:val="00780EC0"/>
    <w:rsid w:val="00780F5D"/>
    <w:rsid w:val="0078148D"/>
    <w:rsid w:val="00781681"/>
    <w:rsid w:val="00781B8F"/>
    <w:rsid w:val="00782D9B"/>
    <w:rsid w:val="007837F6"/>
    <w:rsid w:val="00783908"/>
    <w:rsid w:val="0078393A"/>
    <w:rsid w:val="00785571"/>
    <w:rsid w:val="0078561C"/>
    <w:rsid w:val="007863F0"/>
    <w:rsid w:val="00786D0D"/>
    <w:rsid w:val="00786D7A"/>
    <w:rsid w:val="007875CD"/>
    <w:rsid w:val="00787EEA"/>
    <w:rsid w:val="007900DA"/>
    <w:rsid w:val="0079025E"/>
    <w:rsid w:val="00790971"/>
    <w:rsid w:val="0079137D"/>
    <w:rsid w:val="00792991"/>
    <w:rsid w:val="00792C89"/>
    <w:rsid w:val="00792DD2"/>
    <w:rsid w:val="00792EDB"/>
    <w:rsid w:val="00792F24"/>
    <w:rsid w:val="0079383A"/>
    <w:rsid w:val="00793AC2"/>
    <w:rsid w:val="007940F1"/>
    <w:rsid w:val="00794EAB"/>
    <w:rsid w:val="007957E9"/>
    <w:rsid w:val="00796204"/>
    <w:rsid w:val="00796609"/>
    <w:rsid w:val="0079666F"/>
    <w:rsid w:val="00796CD4"/>
    <w:rsid w:val="00796EB7"/>
    <w:rsid w:val="00797309"/>
    <w:rsid w:val="0079730C"/>
    <w:rsid w:val="007A03C6"/>
    <w:rsid w:val="007A06FA"/>
    <w:rsid w:val="007A16F7"/>
    <w:rsid w:val="007A1A79"/>
    <w:rsid w:val="007A1CCA"/>
    <w:rsid w:val="007A1F78"/>
    <w:rsid w:val="007A1FDA"/>
    <w:rsid w:val="007A2474"/>
    <w:rsid w:val="007A2BF5"/>
    <w:rsid w:val="007A2D45"/>
    <w:rsid w:val="007A2ED6"/>
    <w:rsid w:val="007A2F01"/>
    <w:rsid w:val="007A3031"/>
    <w:rsid w:val="007A3AFB"/>
    <w:rsid w:val="007A3BCB"/>
    <w:rsid w:val="007A41DE"/>
    <w:rsid w:val="007A4463"/>
    <w:rsid w:val="007A4535"/>
    <w:rsid w:val="007A54CD"/>
    <w:rsid w:val="007A58E4"/>
    <w:rsid w:val="007A61A0"/>
    <w:rsid w:val="007A66C4"/>
    <w:rsid w:val="007A6895"/>
    <w:rsid w:val="007A6ACB"/>
    <w:rsid w:val="007A6C72"/>
    <w:rsid w:val="007A6E18"/>
    <w:rsid w:val="007A6ED7"/>
    <w:rsid w:val="007A6F89"/>
    <w:rsid w:val="007A7424"/>
    <w:rsid w:val="007A7A91"/>
    <w:rsid w:val="007A7B75"/>
    <w:rsid w:val="007A7F4C"/>
    <w:rsid w:val="007B029F"/>
    <w:rsid w:val="007B09DD"/>
    <w:rsid w:val="007B117D"/>
    <w:rsid w:val="007B1863"/>
    <w:rsid w:val="007B1BE6"/>
    <w:rsid w:val="007B219E"/>
    <w:rsid w:val="007B2417"/>
    <w:rsid w:val="007B2D66"/>
    <w:rsid w:val="007B2E7E"/>
    <w:rsid w:val="007B2EDC"/>
    <w:rsid w:val="007B3173"/>
    <w:rsid w:val="007B3204"/>
    <w:rsid w:val="007B33D6"/>
    <w:rsid w:val="007B3893"/>
    <w:rsid w:val="007B3BF9"/>
    <w:rsid w:val="007B4078"/>
    <w:rsid w:val="007B4816"/>
    <w:rsid w:val="007B53BA"/>
    <w:rsid w:val="007B5545"/>
    <w:rsid w:val="007B5792"/>
    <w:rsid w:val="007B6164"/>
    <w:rsid w:val="007B6632"/>
    <w:rsid w:val="007B6820"/>
    <w:rsid w:val="007B6983"/>
    <w:rsid w:val="007B73AC"/>
    <w:rsid w:val="007B742C"/>
    <w:rsid w:val="007B74B9"/>
    <w:rsid w:val="007B76EC"/>
    <w:rsid w:val="007C03BC"/>
    <w:rsid w:val="007C086E"/>
    <w:rsid w:val="007C12F3"/>
    <w:rsid w:val="007C13B9"/>
    <w:rsid w:val="007C159F"/>
    <w:rsid w:val="007C17F8"/>
    <w:rsid w:val="007C1B47"/>
    <w:rsid w:val="007C1BA4"/>
    <w:rsid w:val="007C1F7B"/>
    <w:rsid w:val="007C202D"/>
    <w:rsid w:val="007C3AA0"/>
    <w:rsid w:val="007C3BF7"/>
    <w:rsid w:val="007C41F1"/>
    <w:rsid w:val="007C506D"/>
    <w:rsid w:val="007C530C"/>
    <w:rsid w:val="007C558D"/>
    <w:rsid w:val="007C5A4A"/>
    <w:rsid w:val="007C5C53"/>
    <w:rsid w:val="007C7A16"/>
    <w:rsid w:val="007C7B15"/>
    <w:rsid w:val="007C7D1E"/>
    <w:rsid w:val="007D0261"/>
    <w:rsid w:val="007D07A7"/>
    <w:rsid w:val="007D0E4F"/>
    <w:rsid w:val="007D1414"/>
    <w:rsid w:val="007D1A0B"/>
    <w:rsid w:val="007D216B"/>
    <w:rsid w:val="007D2965"/>
    <w:rsid w:val="007D2CE5"/>
    <w:rsid w:val="007D2DFC"/>
    <w:rsid w:val="007D2E77"/>
    <w:rsid w:val="007D30F7"/>
    <w:rsid w:val="007D35A9"/>
    <w:rsid w:val="007D4C87"/>
    <w:rsid w:val="007D50E7"/>
    <w:rsid w:val="007D5550"/>
    <w:rsid w:val="007D5DAE"/>
    <w:rsid w:val="007D625B"/>
    <w:rsid w:val="007D6618"/>
    <w:rsid w:val="007D6F4D"/>
    <w:rsid w:val="007D704A"/>
    <w:rsid w:val="007D7B0B"/>
    <w:rsid w:val="007E016C"/>
    <w:rsid w:val="007E0913"/>
    <w:rsid w:val="007E1265"/>
    <w:rsid w:val="007E1BD3"/>
    <w:rsid w:val="007E2CD3"/>
    <w:rsid w:val="007E32FC"/>
    <w:rsid w:val="007E38F1"/>
    <w:rsid w:val="007E44A0"/>
    <w:rsid w:val="007E45EA"/>
    <w:rsid w:val="007E4785"/>
    <w:rsid w:val="007E47C7"/>
    <w:rsid w:val="007E515F"/>
    <w:rsid w:val="007E570C"/>
    <w:rsid w:val="007E5744"/>
    <w:rsid w:val="007E59A7"/>
    <w:rsid w:val="007E59FC"/>
    <w:rsid w:val="007E5C82"/>
    <w:rsid w:val="007E5DF2"/>
    <w:rsid w:val="007E64FB"/>
    <w:rsid w:val="007E74D8"/>
    <w:rsid w:val="007E79DC"/>
    <w:rsid w:val="007E7A98"/>
    <w:rsid w:val="007E7D08"/>
    <w:rsid w:val="007E7D35"/>
    <w:rsid w:val="007E7DE4"/>
    <w:rsid w:val="007E7E3A"/>
    <w:rsid w:val="007F0878"/>
    <w:rsid w:val="007F0886"/>
    <w:rsid w:val="007F0FC5"/>
    <w:rsid w:val="007F146C"/>
    <w:rsid w:val="007F2BC0"/>
    <w:rsid w:val="007F37AE"/>
    <w:rsid w:val="007F3837"/>
    <w:rsid w:val="007F3E13"/>
    <w:rsid w:val="007F4AE7"/>
    <w:rsid w:val="007F4C68"/>
    <w:rsid w:val="007F4D9D"/>
    <w:rsid w:val="007F5028"/>
    <w:rsid w:val="007F5BBB"/>
    <w:rsid w:val="007F643F"/>
    <w:rsid w:val="007F64FC"/>
    <w:rsid w:val="007F6732"/>
    <w:rsid w:val="007F676F"/>
    <w:rsid w:val="007F6794"/>
    <w:rsid w:val="007F67F9"/>
    <w:rsid w:val="007F68A9"/>
    <w:rsid w:val="007F6A3E"/>
    <w:rsid w:val="007F7145"/>
    <w:rsid w:val="007F7569"/>
    <w:rsid w:val="008000FF"/>
    <w:rsid w:val="0080079B"/>
    <w:rsid w:val="0080092B"/>
    <w:rsid w:val="00801176"/>
    <w:rsid w:val="0080151E"/>
    <w:rsid w:val="00802237"/>
    <w:rsid w:val="008027F5"/>
    <w:rsid w:val="00802D2F"/>
    <w:rsid w:val="00803A74"/>
    <w:rsid w:val="0080431F"/>
    <w:rsid w:val="008055B8"/>
    <w:rsid w:val="00805A42"/>
    <w:rsid w:val="00805C40"/>
    <w:rsid w:val="00805D53"/>
    <w:rsid w:val="0080642E"/>
    <w:rsid w:val="00806BF2"/>
    <w:rsid w:val="0080760F"/>
    <w:rsid w:val="00807AF4"/>
    <w:rsid w:val="00807E0E"/>
    <w:rsid w:val="0081032C"/>
    <w:rsid w:val="00810349"/>
    <w:rsid w:val="00810470"/>
    <w:rsid w:val="0081061E"/>
    <w:rsid w:val="00813A44"/>
    <w:rsid w:val="008142C9"/>
    <w:rsid w:val="00814673"/>
    <w:rsid w:val="00814A6C"/>
    <w:rsid w:val="00814BDA"/>
    <w:rsid w:val="00814E71"/>
    <w:rsid w:val="008153B4"/>
    <w:rsid w:val="008153C5"/>
    <w:rsid w:val="00815E20"/>
    <w:rsid w:val="008160A3"/>
    <w:rsid w:val="008160AF"/>
    <w:rsid w:val="008161AC"/>
    <w:rsid w:val="00816554"/>
    <w:rsid w:val="008166E9"/>
    <w:rsid w:val="00816E73"/>
    <w:rsid w:val="0081757B"/>
    <w:rsid w:val="008175E5"/>
    <w:rsid w:val="00821202"/>
    <w:rsid w:val="0082154D"/>
    <w:rsid w:val="00822139"/>
    <w:rsid w:val="00822524"/>
    <w:rsid w:val="0082355F"/>
    <w:rsid w:val="00823590"/>
    <w:rsid w:val="00823A7A"/>
    <w:rsid w:val="00823BD9"/>
    <w:rsid w:val="00824167"/>
    <w:rsid w:val="0082473F"/>
    <w:rsid w:val="00824766"/>
    <w:rsid w:val="00824F3E"/>
    <w:rsid w:val="0082522C"/>
    <w:rsid w:val="00825BB7"/>
    <w:rsid w:val="00826699"/>
    <w:rsid w:val="0082681E"/>
    <w:rsid w:val="00826BFA"/>
    <w:rsid w:val="00827423"/>
    <w:rsid w:val="00827515"/>
    <w:rsid w:val="00827519"/>
    <w:rsid w:val="008275AD"/>
    <w:rsid w:val="00827BBF"/>
    <w:rsid w:val="00827D9D"/>
    <w:rsid w:val="0083015B"/>
    <w:rsid w:val="008307C4"/>
    <w:rsid w:val="00831A86"/>
    <w:rsid w:val="00832730"/>
    <w:rsid w:val="0083328B"/>
    <w:rsid w:val="00833387"/>
    <w:rsid w:val="00833E00"/>
    <w:rsid w:val="00833EFD"/>
    <w:rsid w:val="00833FAE"/>
    <w:rsid w:val="0083425F"/>
    <w:rsid w:val="00834481"/>
    <w:rsid w:val="008351B5"/>
    <w:rsid w:val="008359BA"/>
    <w:rsid w:val="008365F6"/>
    <w:rsid w:val="0083783F"/>
    <w:rsid w:val="00840945"/>
    <w:rsid w:val="0084102D"/>
    <w:rsid w:val="00841106"/>
    <w:rsid w:val="00841416"/>
    <w:rsid w:val="00841517"/>
    <w:rsid w:val="00841A1E"/>
    <w:rsid w:val="00841D9B"/>
    <w:rsid w:val="00842722"/>
    <w:rsid w:val="00842B99"/>
    <w:rsid w:val="00844108"/>
    <w:rsid w:val="00844995"/>
    <w:rsid w:val="008449B4"/>
    <w:rsid w:val="00844CB0"/>
    <w:rsid w:val="00845280"/>
    <w:rsid w:val="00845DAC"/>
    <w:rsid w:val="00846F57"/>
    <w:rsid w:val="00847611"/>
    <w:rsid w:val="00847D3C"/>
    <w:rsid w:val="00847FB3"/>
    <w:rsid w:val="00850A3A"/>
    <w:rsid w:val="00850B10"/>
    <w:rsid w:val="00850B40"/>
    <w:rsid w:val="00851352"/>
    <w:rsid w:val="008513BC"/>
    <w:rsid w:val="00851713"/>
    <w:rsid w:val="0085187D"/>
    <w:rsid w:val="00851E13"/>
    <w:rsid w:val="00851EEC"/>
    <w:rsid w:val="00852227"/>
    <w:rsid w:val="00852952"/>
    <w:rsid w:val="00852CF5"/>
    <w:rsid w:val="00852F91"/>
    <w:rsid w:val="008530E9"/>
    <w:rsid w:val="008531FA"/>
    <w:rsid w:val="00853366"/>
    <w:rsid w:val="0085349D"/>
    <w:rsid w:val="008539A9"/>
    <w:rsid w:val="00854051"/>
    <w:rsid w:val="00854274"/>
    <w:rsid w:val="00854B66"/>
    <w:rsid w:val="00855023"/>
    <w:rsid w:val="0085512E"/>
    <w:rsid w:val="00855D23"/>
    <w:rsid w:val="00856163"/>
    <w:rsid w:val="00856457"/>
    <w:rsid w:val="00856854"/>
    <w:rsid w:val="00856E4B"/>
    <w:rsid w:val="00860065"/>
    <w:rsid w:val="00860173"/>
    <w:rsid w:val="00860236"/>
    <w:rsid w:val="00860D55"/>
    <w:rsid w:val="0086132F"/>
    <w:rsid w:val="0086148D"/>
    <w:rsid w:val="00861928"/>
    <w:rsid w:val="00861F8E"/>
    <w:rsid w:val="008620EF"/>
    <w:rsid w:val="008622E8"/>
    <w:rsid w:val="0086271C"/>
    <w:rsid w:val="00862744"/>
    <w:rsid w:val="0086274C"/>
    <w:rsid w:val="008632BE"/>
    <w:rsid w:val="008637E4"/>
    <w:rsid w:val="008645A1"/>
    <w:rsid w:val="008659A4"/>
    <w:rsid w:val="00865CAA"/>
    <w:rsid w:val="0086731F"/>
    <w:rsid w:val="00867E41"/>
    <w:rsid w:val="00867E49"/>
    <w:rsid w:val="00867E4F"/>
    <w:rsid w:val="00870855"/>
    <w:rsid w:val="00870B29"/>
    <w:rsid w:val="00870C68"/>
    <w:rsid w:val="00871C23"/>
    <w:rsid w:val="00872E68"/>
    <w:rsid w:val="00873303"/>
    <w:rsid w:val="00873B4E"/>
    <w:rsid w:val="00873F42"/>
    <w:rsid w:val="00873FBF"/>
    <w:rsid w:val="0087401C"/>
    <w:rsid w:val="008745C5"/>
    <w:rsid w:val="008752E8"/>
    <w:rsid w:val="00875380"/>
    <w:rsid w:val="00875623"/>
    <w:rsid w:val="0087578C"/>
    <w:rsid w:val="00875B3D"/>
    <w:rsid w:val="00875C68"/>
    <w:rsid w:val="008771AF"/>
    <w:rsid w:val="008773CA"/>
    <w:rsid w:val="00877B36"/>
    <w:rsid w:val="00880536"/>
    <w:rsid w:val="0088158B"/>
    <w:rsid w:val="00882122"/>
    <w:rsid w:val="00882B1C"/>
    <w:rsid w:val="00882BFE"/>
    <w:rsid w:val="00883D69"/>
    <w:rsid w:val="00883E26"/>
    <w:rsid w:val="008845E7"/>
    <w:rsid w:val="00884BE7"/>
    <w:rsid w:val="008854B6"/>
    <w:rsid w:val="00885B95"/>
    <w:rsid w:val="0088608F"/>
    <w:rsid w:val="00886405"/>
    <w:rsid w:val="00886A41"/>
    <w:rsid w:val="00886E37"/>
    <w:rsid w:val="00886E75"/>
    <w:rsid w:val="00887191"/>
    <w:rsid w:val="00887909"/>
    <w:rsid w:val="008902A9"/>
    <w:rsid w:val="00890767"/>
    <w:rsid w:val="00890A3D"/>
    <w:rsid w:val="00890DAE"/>
    <w:rsid w:val="00890E07"/>
    <w:rsid w:val="00890EB7"/>
    <w:rsid w:val="0089148E"/>
    <w:rsid w:val="00891C64"/>
    <w:rsid w:val="008921B5"/>
    <w:rsid w:val="00892BC9"/>
    <w:rsid w:val="00893020"/>
    <w:rsid w:val="0089305E"/>
    <w:rsid w:val="0089336B"/>
    <w:rsid w:val="00893F22"/>
    <w:rsid w:val="00894595"/>
    <w:rsid w:val="00894983"/>
    <w:rsid w:val="00895B26"/>
    <w:rsid w:val="008964B9"/>
    <w:rsid w:val="00896950"/>
    <w:rsid w:val="00896F43"/>
    <w:rsid w:val="00896F87"/>
    <w:rsid w:val="008970CB"/>
    <w:rsid w:val="00897239"/>
    <w:rsid w:val="00897B48"/>
    <w:rsid w:val="008A060E"/>
    <w:rsid w:val="008A0B16"/>
    <w:rsid w:val="008A1281"/>
    <w:rsid w:val="008A1B1F"/>
    <w:rsid w:val="008A2598"/>
    <w:rsid w:val="008A2C74"/>
    <w:rsid w:val="008A33CA"/>
    <w:rsid w:val="008A386B"/>
    <w:rsid w:val="008A3AD5"/>
    <w:rsid w:val="008A4160"/>
    <w:rsid w:val="008A427C"/>
    <w:rsid w:val="008A47D5"/>
    <w:rsid w:val="008A4971"/>
    <w:rsid w:val="008A4D9F"/>
    <w:rsid w:val="008A547E"/>
    <w:rsid w:val="008A5BEB"/>
    <w:rsid w:val="008A5E6B"/>
    <w:rsid w:val="008A678A"/>
    <w:rsid w:val="008A6B32"/>
    <w:rsid w:val="008A7317"/>
    <w:rsid w:val="008A7B6A"/>
    <w:rsid w:val="008A7D9D"/>
    <w:rsid w:val="008B0575"/>
    <w:rsid w:val="008B0768"/>
    <w:rsid w:val="008B097D"/>
    <w:rsid w:val="008B0B60"/>
    <w:rsid w:val="008B0EA3"/>
    <w:rsid w:val="008B0FD4"/>
    <w:rsid w:val="008B17EE"/>
    <w:rsid w:val="008B23AF"/>
    <w:rsid w:val="008B2B26"/>
    <w:rsid w:val="008B3307"/>
    <w:rsid w:val="008B3FED"/>
    <w:rsid w:val="008B405C"/>
    <w:rsid w:val="008B4313"/>
    <w:rsid w:val="008B444F"/>
    <w:rsid w:val="008B49D0"/>
    <w:rsid w:val="008B4C56"/>
    <w:rsid w:val="008B5008"/>
    <w:rsid w:val="008B52B0"/>
    <w:rsid w:val="008B5895"/>
    <w:rsid w:val="008B6099"/>
    <w:rsid w:val="008B64B2"/>
    <w:rsid w:val="008B6890"/>
    <w:rsid w:val="008B6CA0"/>
    <w:rsid w:val="008B76D3"/>
    <w:rsid w:val="008B7846"/>
    <w:rsid w:val="008B7AE8"/>
    <w:rsid w:val="008B7CC8"/>
    <w:rsid w:val="008B7EEC"/>
    <w:rsid w:val="008C0871"/>
    <w:rsid w:val="008C0D64"/>
    <w:rsid w:val="008C11AB"/>
    <w:rsid w:val="008C13FF"/>
    <w:rsid w:val="008C15B9"/>
    <w:rsid w:val="008C1DD4"/>
    <w:rsid w:val="008C20B9"/>
    <w:rsid w:val="008C2247"/>
    <w:rsid w:val="008C2381"/>
    <w:rsid w:val="008C3047"/>
    <w:rsid w:val="008C30C8"/>
    <w:rsid w:val="008C3729"/>
    <w:rsid w:val="008C3767"/>
    <w:rsid w:val="008C39EA"/>
    <w:rsid w:val="008C41DC"/>
    <w:rsid w:val="008C41FE"/>
    <w:rsid w:val="008C44D7"/>
    <w:rsid w:val="008C45BB"/>
    <w:rsid w:val="008C47E8"/>
    <w:rsid w:val="008C4809"/>
    <w:rsid w:val="008C4A9F"/>
    <w:rsid w:val="008C4EB1"/>
    <w:rsid w:val="008C58DC"/>
    <w:rsid w:val="008C5A52"/>
    <w:rsid w:val="008C5A8D"/>
    <w:rsid w:val="008C5ADC"/>
    <w:rsid w:val="008C5B11"/>
    <w:rsid w:val="008C6097"/>
    <w:rsid w:val="008C609B"/>
    <w:rsid w:val="008C6568"/>
    <w:rsid w:val="008C68FE"/>
    <w:rsid w:val="008C6E2A"/>
    <w:rsid w:val="008C76CF"/>
    <w:rsid w:val="008D0DA6"/>
    <w:rsid w:val="008D12BD"/>
    <w:rsid w:val="008D15BB"/>
    <w:rsid w:val="008D169A"/>
    <w:rsid w:val="008D1B1D"/>
    <w:rsid w:val="008D2072"/>
    <w:rsid w:val="008D3002"/>
    <w:rsid w:val="008D3FAD"/>
    <w:rsid w:val="008D408E"/>
    <w:rsid w:val="008D440D"/>
    <w:rsid w:val="008D444F"/>
    <w:rsid w:val="008D46F2"/>
    <w:rsid w:val="008D4E78"/>
    <w:rsid w:val="008D56B8"/>
    <w:rsid w:val="008D5CD4"/>
    <w:rsid w:val="008D6310"/>
    <w:rsid w:val="008D66C5"/>
    <w:rsid w:val="008D7068"/>
    <w:rsid w:val="008D71EE"/>
    <w:rsid w:val="008E0337"/>
    <w:rsid w:val="008E0455"/>
    <w:rsid w:val="008E07FB"/>
    <w:rsid w:val="008E0E66"/>
    <w:rsid w:val="008E0E8D"/>
    <w:rsid w:val="008E1AE2"/>
    <w:rsid w:val="008E1CF3"/>
    <w:rsid w:val="008E25A6"/>
    <w:rsid w:val="008E2912"/>
    <w:rsid w:val="008E2DB0"/>
    <w:rsid w:val="008E3009"/>
    <w:rsid w:val="008E31D8"/>
    <w:rsid w:val="008E3D5D"/>
    <w:rsid w:val="008E49F6"/>
    <w:rsid w:val="008E4D08"/>
    <w:rsid w:val="008E4D1D"/>
    <w:rsid w:val="008E4EFA"/>
    <w:rsid w:val="008E4FA5"/>
    <w:rsid w:val="008E5240"/>
    <w:rsid w:val="008E53F2"/>
    <w:rsid w:val="008E72BA"/>
    <w:rsid w:val="008E7882"/>
    <w:rsid w:val="008E79F8"/>
    <w:rsid w:val="008F0685"/>
    <w:rsid w:val="008F0A8D"/>
    <w:rsid w:val="008F15BA"/>
    <w:rsid w:val="008F160F"/>
    <w:rsid w:val="008F1DBB"/>
    <w:rsid w:val="008F2FEF"/>
    <w:rsid w:val="008F4416"/>
    <w:rsid w:val="008F4F3A"/>
    <w:rsid w:val="008F554F"/>
    <w:rsid w:val="008F5612"/>
    <w:rsid w:val="008F5B51"/>
    <w:rsid w:val="008F5F29"/>
    <w:rsid w:val="008F628A"/>
    <w:rsid w:val="008F72AD"/>
    <w:rsid w:val="008F7327"/>
    <w:rsid w:val="008F76FD"/>
    <w:rsid w:val="008F7791"/>
    <w:rsid w:val="0090041E"/>
    <w:rsid w:val="00900538"/>
    <w:rsid w:val="00900B18"/>
    <w:rsid w:val="0090136A"/>
    <w:rsid w:val="009016E7"/>
    <w:rsid w:val="009016F5"/>
    <w:rsid w:val="00901903"/>
    <w:rsid w:val="00901A80"/>
    <w:rsid w:val="00902A20"/>
    <w:rsid w:val="009031C8"/>
    <w:rsid w:val="00903AB2"/>
    <w:rsid w:val="00904E4B"/>
    <w:rsid w:val="00906C3F"/>
    <w:rsid w:val="0090756E"/>
    <w:rsid w:val="00907A6D"/>
    <w:rsid w:val="00910CDB"/>
    <w:rsid w:val="009115DC"/>
    <w:rsid w:val="00911BF0"/>
    <w:rsid w:val="009121B6"/>
    <w:rsid w:val="0091260A"/>
    <w:rsid w:val="00912783"/>
    <w:rsid w:val="0091315E"/>
    <w:rsid w:val="00913251"/>
    <w:rsid w:val="00913AB0"/>
    <w:rsid w:val="009145BC"/>
    <w:rsid w:val="00914638"/>
    <w:rsid w:val="009149EE"/>
    <w:rsid w:val="00915141"/>
    <w:rsid w:val="00915FD7"/>
    <w:rsid w:val="00915FE7"/>
    <w:rsid w:val="00916AB7"/>
    <w:rsid w:val="00917777"/>
    <w:rsid w:val="009205CA"/>
    <w:rsid w:val="00920DB8"/>
    <w:rsid w:val="00921AC4"/>
    <w:rsid w:val="00921D89"/>
    <w:rsid w:val="009220D0"/>
    <w:rsid w:val="009220D8"/>
    <w:rsid w:val="00922389"/>
    <w:rsid w:val="00922442"/>
    <w:rsid w:val="0092275E"/>
    <w:rsid w:val="009228AD"/>
    <w:rsid w:val="009228BD"/>
    <w:rsid w:val="00922E2B"/>
    <w:rsid w:val="0092399A"/>
    <w:rsid w:val="00923BB4"/>
    <w:rsid w:val="009243CB"/>
    <w:rsid w:val="00924AA9"/>
    <w:rsid w:val="00924FD0"/>
    <w:rsid w:val="009252D1"/>
    <w:rsid w:val="00925877"/>
    <w:rsid w:val="00925D48"/>
    <w:rsid w:val="00925E10"/>
    <w:rsid w:val="00926691"/>
    <w:rsid w:val="00927747"/>
    <w:rsid w:val="009308E3"/>
    <w:rsid w:val="009314EC"/>
    <w:rsid w:val="00931644"/>
    <w:rsid w:val="00931899"/>
    <w:rsid w:val="00931C26"/>
    <w:rsid w:val="00931E59"/>
    <w:rsid w:val="00931E5C"/>
    <w:rsid w:val="00932016"/>
    <w:rsid w:val="00932CD1"/>
    <w:rsid w:val="00932EC9"/>
    <w:rsid w:val="0093317F"/>
    <w:rsid w:val="009331AC"/>
    <w:rsid w:val="00934078"/>
    <w:rsid w:val="00934809"/>
    <w:rsid w:val="00934823"/>
    <w:rsid w:val="009350CB"/>
    <w:rsid w:val="009362EA"/>
    <w:rsid w:val="009363FE"/>
    <w:rsid w:val="00936775"/>
    <w:rsid w:val="00936BBC"/>
    <w:rsid w:val="00937A78"/>
    <w:rsid w:val="00937C91"/>
    <w:rsid w:val="00937F6A"/>
    <w:rsid w:val="00940D6A"/>
    <w:rsid w:val="00941CBC"/>
    <w:rsid w:val="00942582"/>
    <w:rsid w:val="0094314A"/>
    <w:rsid w:val="009432B5"/>
    <w:rsid w:val="009435C4"/>
    <w:rsid w:val="00943CBA"/>
    <w:rsid w:val="009441A8"/>
    <w:rsid w:val="0094483F"/>
    <w:rsid w:val="00944F9E"/>
    <w:rsid w:val="0094509A"/>
    <w:rsid w:val="0094557E"/>
    <w:rsid w:val="00945701"/>
    <w:rsid w:val="00945D79"/>
    <w:rsid w:val="009463B3"/>
    <w:rsid w:val="0094786C"/>
    <w:rsid w:val="009502EA"/>
    <w:rsid w:val="00950384"/>
    <w:rsid w:val="00950609"/>
    <w:rsid w:val="009506C2"/>
    <w:rsid w:val="00953134"/>
    <w:rsid w:val="00953A63"/>
    <w:rsid w:val="00953CA5"/>
    <w:rsid w:val="00954120"/>
    <w:rsid w:val="009545DE"/>
    <w:rsid w:val="00954CCB"/>
    <w:rsid w:val="00955077"/>
    <w:rsid w:val="009562DC"/>
    <w:rsid w:val="00956632"/>
    <w:rsid w:val="00956D25"/>
    <w:rsid w:val="00957712"/>
    <w:rsid w:val="0096019B"/>
    <w:rsid w:val="00960886"/>
    <w:rsid w:val="00960E52"/>
    <w:rsid w:val="00961214"/>
    <w:rsid w:val="00961381"/>
    <w:rsid w:val="009618ED"/>
    <w:rsid w:val="0096240C"/>
    <w:rsid w:val="009626DD"/>
    <w:rsid w:val="009627D8"/>
    <w:rsid w:val="00962BCF"/>
    <w:rsid w:val="00963058"/>
    <w:rsid w:val="00963251"/>
    <w:rsid w:val="00963719"/>
    <w:rsid w:val="00963E32"/>
    <w:rsid w:val="00963F7B"/>
    <w:rsid w:val="00964579"/>
    <w:rsid w:val="009649F0"/>
    <w:rsid w:val="00964B8B"/>
    <w:rsid w:val="009650B2"/>
    <w:rsid w:val="00965116"/>
    <w:rsid w:val="00967A2F"/>
    <w:rsid w:val="00967A4F"/>
    <w:rsid w:val="00967A8D"/>
    <w:rsid w:val="00967D01"/>
    <w:rsid w:val="00970B16"/>
    <w:rsid w:val="00971288"/>
    <w:rsid w:val="009715CF"/>
    <w:rsid w:val="009719AB"/>
    <w:rsid w:val="00972325"/>
    <w:rsid w:val="00972A8A"/>
    <w:rsid w:val="00972AB8"/>
    <w:rsid w:val="00972C5A"/>
    <w:rsid w:val="009730EB"/>
    <w:rsid w:val="009737CB"/>
    <w:rsid w:val="00973AF3"/>
    <w:rsid w:val="00973C77"/>
    <w:rsid w:val="009744AE"/>
    <w:rsid w:val="00974E92"/>
    <w:rsid w:val="009755E4"/>
    <w:rsid w:val="00975867"/>
    <w:rsid w:val="0097595F"/>
    <w:rsid w:val="00975DCF"/>
    <w:rsid w:val="00975ED4"/>
    <w:rsid w:val="00975EF6"/>
    <w:rsid w:val="00976205"/>
    <w:rsid w:val="00976479"/>
    <w:rsid w:val="00976E09"/>
    <w:rsid w:val="00976FCD"/>
    <w:rsid w:val="009772BE"/>
    <w:rsid w:val="0097761C"/>
    <w:rsid w:val="00977C34"/>
    <w:rsid w:val="00980A51"/>
    <w:rsid w:val="00980D36"/>
    <w:rsid w:val="009813CC"/>
    <w:rsid w:val="009817E0"/>
    <w:rsid w:val="00981B3F"/>
    <w:rsid w:val="00981D31"/>
    <w:rsid w:val="0098211E"/>
    <w:rsid w:val="00982955"/>
    <w:rsid w:val="00982C6E"/>
    <w:rsid w:val="00983010"/>
    <w:rsid w:val="009837CD"/>
    <w:rsid w:val="00984998"/>
    <w:rsid w:val="0098574E"/>
    <w:rsid w:val="009863DE"/>
    <w:rsid w:val="009865AD"/>
    <w:rsid w:val="00986CE2"/>
    <w:rsid w:val="00986D26"/>
    <w:rsid w:val="00987144"/>
    <w:rsid w:val="009874BA"/>
    <w:rsid w:val="0098752E"/>
    <w:rsid w:val="0098767D"/>
    <w:rsid w:val="009877A7"/>
    <w:rsid w:val="00987CBE"/>
    <w:rsid w:val="00987ECB"/>
    <w:rsid w:val="0099026F"/>
    <w:rsid w:val="00990570"/>
    <w:rsid w:val="00990693"/>
    <w:rsid w:val="009906C1"/>
    <w:rsid w:val="00990753"/>
    <w:rsid w:val="00990CE7"/>
    <w:rsid w:val="009915A3"/>
    <w:rsid w:val="009917F4"/>
    <w:rsid w:val="00991A00"/>
    <w:rsid w:val="009928BA"/>
    <w:rsid w:val="00992C68"/>
    <w:rsid w:val="009939F2"/>
    <w:rsid w:val="00993CCE"/>
    <w:rsid w:val="00994130"/>
    <w:rsid w:val="00994275"/>
    <w:rsid w:val="0099434B"/>
    <w:rsid w:val="00994D64"/>
    <w:rsid w:val="00994F23"/>
    <w:rsid w:val="0099606B"/>
    <w:rsid w:val="0099669D"/>
    <w:rsid w:val="00996FB9"/>
    <w:rsid w:val="00997534"/>
    <w:rsid w:val="009977E0"/>
    <w:rsid w:val="0099797A"/>
    <w:rsid w:val="009A0C8A"/>
    <w:rsid w:val="009A1543"/>
    <w:rsid w:val="009A16ED"/>
    <w:rsid w:val="009A1A98"/>
    <w:rsid w:val="009A27A4"/>
    <w:rsid w:val="009A3249"/>
    <w:rsid w:val="009A332E"/>
    <w:rsid w:val="009A395B"/>
    <w:rsid w:val="009A3C15"/>
    <w:rsid w:val="009A4391"/>
    <w:rsid w:val="009A47DE"/>
    <w:rsid w:val="009A484B"/>
    <w:rsid w:val="009A495D"/>
    <w:rsid w:val="009A4E85"/>
    <w:rsid w:val="009A4FC4"/>
    <w:rsid w:val="009A515A"/>
    <w:rsid w:val="009A51DA"/>
    <w:rsid w:val="009A56E7"/>
    <w:rsid w:val="009A5C2B"/>
    <w:rsid w:val="009A666B"/>
    <w:rsid w:val="009A6A1E"/>
    <w:rsid w:val="009A6DB9"/>
    <w:rsid w:val="009A78DA"/>
    <w:rsid w:val="009A7CC2"/>
    <w:rsid w:val="009A7D48"/>
    <w:rsid w:val="009A7DC5"/>
    <w:rsid w:val="009A7F20"/>
    <w:rsid w:val="009B001E"/>
    <w:rsid w:val="009B01C9"/>
    <w:rsid w:val="009B02BD"/>
    <w:rsid w:val="009B0E2C"/>
    <w:rsid w:val="009B11F1"/>
    <w:rsid w:val="009B1781"/>
    <w:rsid w:val="009B25A6"/>
    <w:rsid w:val="009B27EE"/>
    <w:rsid w:val="009B2B87"/>
    <w:rsid w:val="009B2E71"/>
    <w:rsid w:val="009B2F4D"/>
    <w:rsid w:val="009B2F64"/>
    <w:rsid w:val="009B326F"/>
    <w:rsid w:val="009B361A"/>
    <w:rsid w:val="009B3A8A"/>
    <w:rsid w:val="009B49DF"/>
    <w:rsid w:val="009B5304"/>
    <w:rsid w:val="009B566D"/>
    <w:rsid w:val="009B5896"/>
    <w:rsid w:val="009B58A9"/>
    <w:rsid w:val="009B5C4F"/>
    <w:rsid w:val="009B60F0"/>
    <w:rsid w:val="009B6272"/>
    <w:rsid w:val="009B6716"/>
    <w:rsid w:val="009C031E"/>
    <w:rsid w:val="009C064A"/>
    <w:rsid w:val="009C0BB8"/>
    <w:rsid w:val="009C10E4"/>
    <w:rsid w:val="009C1FFB"/>
    <w:rsid w:val="009C27C1"/>
    <w:rsid w:val="009C2D67"/>
    <w:rsid w:val="009C3E01"/>
    <w:rsid w:val="009C46A5"/>
    <w:rsid w:val="009C4CC4"/>
    <w:rsid w:val="009C4D88"/>
    <w:rsid w:val="009C4DF9"/>
    <w:rsid w:val="009C5082"/>
    <w:rsid w:val="009C59C1"/>
    <w:rsid w:val="009C634D"/>
    <w:rsid w:val="009C7280"/>
    <w:rsid w:val="009C7D9E"/>
    <w:rsid w:val="009D04EA"/>
    <w:rsid w:val="009D062A"/>
    <w:rsid w:val="009D086E"/>
    <w:rsid w:val="009D0A86"/>
    <w:rsid w:val="009D0F16"/>
    <w:rsid w:val="009D1366"/>
    <w:rsid w:val="009D1C34"/>
    <w:rsid w:val="009D1C51"/>
    <w:rsid w:val="009D1D96"/>
    <w:rsid w:val="009D1DA7"/>
    <w:rsid w:val="009D22DB"/>
    <w:rsid w:val="009D25E5"/>
    <w:rsid w:val="009D3DC0"/>
    <w:rsid w:val="009D4A13"/>
    <w:rsid w:val="009D4B3C"/>
    <w:rsid w:val="009D5023"/>
    <w:rsid w:val="009D5518"/>
    <w:rsid w:val="009D5676"/>
    <w:rsid w:val="009D607A"/>
    <w:rsid w:val="009D612C"/>
    <w:rsid w:val="009D644B"/>
    <w:rsid w:val="009D6621"/>
    <w:rsid w:val="009D69E5"/>
    <w:rsid w:val="009D6CAF"/>
    <w:rsid w:val="009D7223"/>
    <w:rsid w:val="009D75DD"/>
    <w:rsid w:val="009D7781"/>
    <w:rsid w:val="009E0694"/>
    <w:rsid w:val="009E092C"/>
    <w:rsid w:val="009E304A"/>
    <w:rsid w:val="009E34CC"/>
    <w:rsid w:val="009E3895"/>
    <w:rsid w:val="009E38A9"/>
    <w:rsid w:val="009E4215"/>
    <w:rsid w:val="009E43EF"/>
    <w:rsid w:val="009E4C74"/>
    <w:rsid w:val="009E5791"/>
    <w:rsid w:val="009E5F9F"/>
    <w:rsid w:val="009E6764"/>
    <w:rsid w:val="009E7AFA"/>
    <w:rsid w:val="009F1087"/>
    <w:rsid w:val="009F21AA"/>
    <w:rsid w:val="009F26E3"/>
    <w:rsid w:val="009F278E"/>
    <w:rsid w:val="009F2841"/>
    <w:rsid w:val="009F2C2B"/>
    <w:rsid w:val="009F2DF7"/>
    <w:rsid w:val="009F2E40"/>
    <w:rsid w:val="009F3E20"/>
    <w:rsid w:val="009F456B"/>
    <w:rsid w:val="009F47AA"/>
    <w:rsid w:val="009F551D"/>
    <w:rsid w:val="009F5C03"/>
    <w:rsid w:val="009F60E3"/>
    <w:rsid w:val="009F63CA"/>
    <w:rsid w:val="009F6440"/>
    <w:rsid w:val="009F6516"/>
    <w:rsid w:val="009F6525"/>
    <w:rsid w:val="009F67F7"/>
    <w:rsid w:val="009F6A32"/>
    <w:rsid w:val="009F6C66"/>
    <w:rsid w:val="009F6E6E"/>
    <w:rsid w:val="009F6F1E"/>
    <w:rsid w:val="009F6FB8"/>
    <w:rsid w:val="009F71FC"/>
    <w:rsid w:val="009F7874"/>
    <w:rsid w:val="009F7C28"/>
    <w:rsid w:val="009F7CD1"/>
    <w:rsid w:val="009F7DC5"/>
    <w:rsid w:val="00A00BE6"/>
    <w:rsid w:val="00A00D2A"/>
    <w:rsid w:val="00A00E90"/>
    <w:rsid w:val="00A00EDB"/>
    <w:rsid w:val="00A01306"/>
    <w:rsid w:val="00A01806"/>
    <w:rsid w:val="00A01C77"/>
    <w:rsid w:val="00A01CD7"/>
    <w:rsid w:val="00A01E64"/>
    <w:rsid w:val="00A02177"/>
    <w:rsid w:val="00A0292C"/>
    <w:rsid w:val="00A029B1"/>
    <w:rsid w:val="00A03841"/>
    <w:rsid w:val="00A03901"/>
    <w:rsid w:val="00A03A7F"/>
    <w:rsid w:val="00A03DCE"/>
    <w:rsid w:val="00A03E1C"/>
    <w:rsid w:val="00A03F9C"/>
    <w:rsid w:val="00A0456B"/>
    <w:rsid w:val="00A047E8"/>
    <w:rsid w:val="00A0507B"/>
    <w:rsid w:val="00A0560F"/>
    <w:rsid w:val="00A05A5C"/>
    <w:rsid w:val="00A05AC3"/>
    <w:rsid w:val="00A06701"/>
    <w:rsid w:val="00A06B3D"/>
    <w:rsid w:val="00A06B7D"/>
    <w:rsid w:val="00A0705B"/>
    <w:rsid w:val="00A07341"/>
    <w:rsid w:val="00A073EA"/>
    <w:rsid w:val="00A07420"/>
    <w:rsid w:val="00A074B3"/>
    <w:rsid w:val="00A07A23"/>
    <w:rsid w:val="00A10860"/>
    <w:rsid w:val="00A10F7E"/>
    <w:rsid w:val="00A111E0"/>
    <w:rsid w:val="00A11267"/>
    <w:rsid w:val="00A11281"/>
    <w:rsid w:val="00A118BD"/>
    <w:rsid w:val="00A11AA0"/>
    <w:rsid w:val="00A11E3A"/>
    <w:rsid w:val="00A12923"/>
    <w:rsid w:val="00A12C4E"/>
    <w:rsid w:val="00A12D19"/>
    <w:rsid w:val="00A1326F"/>
    <w:rsid w:val="00A13637"/>
    <w:rsid w:val="00A1365E"/>
    <w:rsid w:val="00A13691"/>
    <w:rsid w:val="00A142E4"/>
    <w:rsid w:val="00A1469F"/>
    <w:rsid w:val="00A14AD8"/>
    <w:rsid w:val="00A16026"/>
    <w:rsid w:val="00A16303"/>
    <w:rsid w:val="00A1632F"/>
    <w:rsid w:val="00A16350"/>
    <w:rsid w:val="00A16944"/>
    <w:rsid w:val="00A16A27"/>
    <w:rsid w:val="00A1733B"/>
    <w:rsid w:val="00A173EF"/>
    <w:rsid w:val="00A174E6"/>
    <w:rsid w:val="00A1767E"/>
    <w:rsid w:val="00A20088"/>
    <w:rsid w:val="00A20A4B"/>
    <w:rsid w:val="00A20FEF"/>
    <w:rsid w:val="00A21070"/>
    <w:rsid w:val="00A2128F"/>
    <w:rsid w:val="00A213FD"/>
    <w:rsid w:val="00A22723"/>
    <w:rsid w:val="00A234DB"/>
    <w:rsid w:val="00A2365A"/>
    <w:rsid w:val="00A23E58"/>
    <w:rsid w:val="00A24144"/>
    <w:rsid w:val="00A24172"/>
    <w:rsid w:val="00A25AED"/>
    <w:rsid w:val="00A27217"/>
    <w:rsid w:val="00A2763A"/>
    <w:rsid w:val="00A27AD2"/>
    <w:rsid w:val="00A27C18"/>
    <w:rsid w:val="00A30494"/>
    <w:rsid w:val="00A31687"/>
    <w:rsid w:val="00A31EF7"/>
    <w:rsid w:val="00A3225A"/>
    <w:rsid w:val="00A327C4"/>
    <w:rsid w:val="00A3365E"/>
    <w:rsid w:val="00A33871"/>
    <w:rsid w:val="00A343AE"/>
    <w:rsid w:val="00A3446B"/>
    <w:rsid w:val="00A349A8"/>
    <w:rsid w:val="00A34A9D"/>
    <w:rsid w:val="00A34D35"/>
    <w:rsid w:val="00A34D71"/>
    <w:rsid w:val="00A34DF4"/>
    <w:rsid w:val="00A34F15"/>
    <w:rsid w:val="00A350B3"/>
    <w:rsid w:val="00A357C4"/>
    <w:rsid w:val="00A358EE"/>
    <w:rsid w:val="00A36650"/>
    <w:rsid w:val="00A367E0"/>
    <w:rsid w:val="00A3694A"/>
    <w:rsid w:val="00A36CE2"/>
    <w:rsid w:val="00A36D92"/>
    <w:rsid w:val="00A371BB"/>
    <w:rsid w:val="00A37C7B"/>
    <w:rsid w:val="00A41DF8"/>
    <w:rsid w:val="00A41E3C"/>
    <w:rsid w:val="00A420A0"/>
    <w:rsid w:val="00A42726"/>
    <w:rsid w:val="00A42B5B"/>
    <w:rsid w:val="00A42D0A"/>
    <w:rsid w:val="00A43332"/>
    <w:rsid w:val="00A43B09"/>
    <w:rsid w:val="00A43B7A"/>
    <w:rsid w:val="00A43D59"/>
    <w:rsid w:val="00A43F17"/>
    <w:rsid w:val="00A43F93"/>
    <w:rsid w:val="00A44188"/>
    <w:rsid w:val="00A451D8"/>
    <w:rsid w:val="00A45DD9"/>
    <w:rsid w:val="00A465C2"/>
    <w:rsid w:val="00A4669B"/>
    <w:rsid w:val="00A46A8F"/>
    <w:rsid w:val="00A475BD"/>
    <w:rsid w:val="00A5018B"/>
    <w:rsid w:val="00A501A6"/>
    <w:rsid w:val="00A503C3"/>
    <w:rsid w:val="00A5080E"/>
    <w:rsid w:val="00A50C70"/>
    <w:rsid w:val="00A51014"/>
    <w:rsid w:val="00A51F91"/>
    <w:rsid w:val="00A52368"/>
    <w:rsid w:val="00A52405"/>
    <w:rsid w:val="00A5262B"/>
    <w:rsid w:val="00A530AF"/>
    <w:rsid w:val="00A5314E"/>
    <w:rsid w:val="00A5377F"/>
    <w:rsid w:val="00A540AE"/>
    <w:rsid w:val="00A54169"/>
    <w:rsid w:val="00A54887"/>
    <w:rsid w:val="00A54929"/>
    <w:rsid w:val="00A54AE7"/>
    <w:rsid w:val="00A54BD2"/>
    <w:rsid w:val="00A5552F"/>
    <w:rsid w:val="00A55CA0"/>
    <w:rsid w:val="00A5601F"/>
    <w:rsid w:val="00A56084"/>
    <w:rsid w:val="00A573A8"/>
    <w:rsid w:val="00A57F3C"/>
    <w:rsid w:val="00A57F4A"/>
    <w:rsid w:val="00A6010E"/>
    <w:rsid w:val="00A60579"/>
    <w:rsid w:val="00A6076F"/>
    <w:rsid w:val="00A60CF2"/>
    <w:rsid w:val="00A6116B"/>
    <w:rsid w:val="00A613A0"/>
    <w:rsid w:val="00A61471"/>
    <w:rsid w:val="00A61BBC"/>
    <w:rsid w:val="00A61D64"/>
    <w:rsid w:val="00A620EE"/>
    <w:rsid w:val="00A623D8"/>
    <w:rsid w:val="00A629D8"/>
    <w:rsid w:val="00A630CF"/>
    <w:rsid w:val="00A638AD"/>
    <w:rsid w:val="00A63E07"/>
    <w:rsid w:val="00A64922"/>
    <w:rsid w:val="00A64D2B"/>
    <w:rsid w:val="00A64FA5"/>
    <w:rsid w:val="00A6532B"/>
    <w:rsid w:val="00A65534"/>
    <w:rsid w:val="00A65546"/>
    <w:rsid w:val="00A659BD"/>
    <w:rsid w:val="00A66D4E"/>
    <w:rsid w:val="00A6753C"/>
    <w:rsid w:val="00A67E0C"/>
    <w:rsid w:val="00A700F4"/>
    <w:rsid w:val="00A705F5"/>
    <w:rsid w:val="00A7067B"/>
    <w:rsid w:val="00A70A08"/>
    <w:rsid w:val="00A7147B"/>
    <w:rsid w:val="00A71C86"/>
    <w:rsid w:val="00A73069"/>
    <w:rsid w:val="00A73963"/>
    <w:rsid w:val="00A73CB4"/>
    <w:rsid w:val="00A7436A"/>
    <w:rsid w:val="00A743C7"/>
    <w:rsid w:val="00A74F4A"/>
    <w:rsid w:val="00A755FF"/>
    <w:rsid w:val="00A75A35"/>
    <w:rsid w:val="00A75EE4"/>
    <w:rsid w:val="00A76FBC"/>
    <w:rsid w:val="00A771D6"/>
    <w:rsid w:val="00A7797F"/>
    <w:rsid w:val="00A800E0"/>
    <w:rsid w:val="00A8102E"/>
    <w:rsid w:val="00A81838"/>
    <w:rsid w:val="00A81ECF"/>
    <w:rsid w:val="00A82132"/>
    <w:rsid w:val="00A82378"/>
    <w:rsid w:val="00A828CC"/>
    <w:rsid w:val="00A82918"/>
    <w:rsid w:val="00A82AB3"/>
    <w:rsid w:val="00A82B40"/>
    <w:rsid w:val="00A82CDA"/>
    <w:rsid w:val="00A82DD7"/>
    <w:rsid w:val="00A82DDE"/>
    <w:rsid w:val="00A82E3C"/>
    <w:rsid w:val="00A83BFD"/>
    <w:rsid w:val="00A83F50"/>
    <w:rsid w:val="00A83F58"/>
    <w:rsid w:val="00A843E9"/>
    <w:rsid w:val="00A847A0"/>
    <w:rsid w:val="00A84887"/>
    <w:rsid w:val="00A852CE"/>
    <w:rsid w:val="00A856C9"/>
    <w:rsid w:val="00A85A41"/>
    <w:rsid w:val="00A85D4B"/>
    <w:rsid w:val="00A866B4"/>
    <w:rsid w:val="00A87093"/>
    <w:rsid w:val="00A8745E"/>
    <w:rsid w:val="00A87619"/>
    <w:rsid w:val="00A87765"/>
    <w:rsid w:val="00A87A50"/>
    <w:rsid w:val="00A87D2E"/>
    <w:rsid w:val="00A9050A"/>
    <w:rsid w:val="00A9086E"/>
    <w:rsid w:val="00A9094B"/>
    <w:rsid w:val="00A9125E"/>
    <w:rsid w:val="00A9141C"/>
    <w:rsid w:val="00A91B94"/>
    <w:rsid w:val="00A92432"/>
    <w:rsid w:val="00A929EF"/>
    <w:rsid w:val="00A92E4E"/>
    <w:rsid w:val="00A92EE0"/>
    <w:rsid w:val="00A931C9"/>
    <w:rsid w:val="00A93607"/>
    <w:rsid w:val="00A93BD6"/>
    <w:rsid w:val="00A93C6A"/>
    <w:rsid w:val="00A93E85"/>
    <w:rsid w:val="00A94458"/>
    <w:rsid w:val="00A94911"/>
    <w:rsid w:val="00A949D8"/>
    <w:rsid w:val="00A94C79"/>
    <w:rsid w:val="00A95017"/>
    <w:rsid w:val="00A95741"/>
    <w:rsid w:val="00A95B72"/>
    <w:rsid w:val="00A95FD1"/>
    <w:rsid w:val="00A96148"/>
    <w:rsid w:val="00A9645C"/>
    <w:rsid w:val="00A96799"/>
    <w:rsid w:val="00A9719F"/>
    <w:rsid w:val="00A97332"/>
    <w:rsid w:val="00A975CA"/>
    <w:rsid w:val="00A97647"/>
    <w:rsid w:val="00A977DF"/>
    <w:rsid w:val="00AA01EB"/>
    <w:rsid w:val="00AA06EC"/>
    <w:rsid w:val="00AA0F8E"/>
    <w:rsid w:val="00AA1873"/>
    <w:rsid w:val="00AA24D9"/>
    <w:rsid w:val="00AA251B"/>
    <w:rsid w:val="00AA25A9"/>
    <w:rsid w:val="00AA27B8"/>
    <w:rsid w:val="00AA29D5"/>
    <w:rsid w:val="00AA2AB4"/>
    <w:rsid w:val="00AA2ED9"/>
    <w:rsid w:val="00AA396C"/>
    <w:rsid w:val="00AA3F96"/>
    <w:rsid w:val="00AA4253"/>
    <w:rsid w:val="00AA4337"/>
    <w:rsid w:val="00AA4690"/>
    <w:rsid w:val="00AA4D0A"/>
    <w:rsid w:val="00AA4F00"/>
    <w:rsid w:val="00AA4F1D"/>
    <w:rsid w:val="00AA538A"/>
    <w:rsid w:val="00AA59BD"/>
    <w:rsid w:val="00AA5A62"/>
    <w:rsid w:val="00AA5EC5"/>
    <w:rsid w:val="00AA6167"/>
    <w:rsid w:val="00AA6425"/>
    <w:rsid w:val="00AA65D1"/>
    <w:rsid w:val="00AA6D50"/>
    <w:rsid w:val="00AA78BD"/>
    <w:rsid w:val="00AA78FE"/>
    <w:rsid w:val="00AA7A65"/>
    <w:rsid w:val="00AA7BC4"/>
    <w:rsid w:val="00AA7C41"/>
    <w:rsid w:val="00AA7FFA"/>
    <w:rsid w:val="00AB0084"/>
    <w:rsid w:val="00AB0238"/>
    <w:rsid w:val="00AB0609"/>
    <w:rsid w:val="00AB06CD"/>
    <w:rsid w:val="00AB074B"/>
    <w:rsid w:val="00AB0964"/>
    <w:rsid w:val="00AB0CF6"/>
    <w:rsid w:val="00AB119F"/>
    <w:rsid w:val="00AB20CA"/>
    <w:rsid w:val="00AB2C68"/>
    <w:rsid w:val="00AB2DBE"/>
    <w:rsid w:val="00AB3334"/>
    <w:rsid w:val="00AB3D3D"/>
    <w:rsid w:val="00AB4C36"/>
    <w:rsid w:val="00AB4CF7"/>
    <w:rsid w:val="00AB4DAE"/>
    <w:rsid w:val="00AB4DDE"/>
    <w:rsid w:val="00AB5526"/>
    <w:rsid w:val="00AB6021"/>
    <w:rsid w:val="00AB60AB"/>
    <w:rsid w:val="00AB656C"/>
    <w:rsid w:val="00AB65B0"/>
    <w:rsid w:val="00AB68AA"/>
    <w:rsid w:val="00AB6FFF"/>
    <w:rsid w:val="00AB7840"/>
    <w:rsid w:val="00AB788F"/>
    <w:rsid w:val="00AB7D3E"/>
    <w:rsid w:val="00AB7F1A"/>
    <w:rsid w:val="00AC04DA"/>
    <w:rsid w:val="00AC04E8"/>
    <w:rsid w:val="00AC10EC"/>
    <w:rsid w:val="00AC16A3"/>
    <w:rsid w:val="00AC276B"/>
    <w:rsid w:val="00AC284F"/>
    <w:rsid w:val="00AC2CD0"/>
    <w:rsid w:val="00AC2ECB"/>
    <w:rsid w:val="00AC30A4"/>
    <w:rsid w:val="00AC37DD"/>
    <w:rsid w:val="00AC38EF"/>
    <w:rsid w:val="00AC3BC0"/>
    <w:rsid w:val="00AC3F0C"/>
    <w:rsid w:val="00AC46A8"/>
    <w:rsid w:val="00AC470C"/>
    <w:rsid w:val="00AC4C2B"/>
    <w:rsid w:val="00AC5079"/>
    <w:rsid w:val="00AC5361"/>
    <w:rsid w:val="00AC5B48"/>
    <w:rsid w:val="00AC5EFE"/>
    <w:rsid w:val="00AC6DD1"/>
    <w:rsid w:val="00AC7204"/>
    <w:rsid w:val="00AC79A3"/>
    <w:rsid w:val="00AC7BCB"/>
    <w:rsid w:val="00AC7C2C"/>
    <w:rsid w:val="00AC7C5B"/>
    <w:rsid w:val="00AD0238"/>
    <w:rsid w:val="00AD0BBF"/>
    <w:rsid w:val="00AD0FAA"/>
    <w:rsid w:val="00AD159B"/>
    <w:rsid w:val="00AD180C"/>
    <w:rsid w:val="00AD1957"/>
    <w:rsid w:val="00AD1D3B"/>
    <w:rsid w:val="00AD1EF2"/>
    <w:rsid w:val="00AD1F73"/>
    <w:rsid w:val="00AD22C2"/>
    <w:rsid w:val="00AD2F8A"/>
    <w:rsid w:val="00AD3474"/>
    <w:rsid w:val="00AD387C"/>
    <w:rsid w:val="00AD39CB"/>
    <w:rsid w:val="00AD447D"/>
    <w:rsid w:val="00AD4A6B"/>
    <w:rsid w:val="00AD4BFE"/>
    <w:rsid w:val="00AD535E"/>
    <w:rsid w:val="00AD54C6"/>
    <w:rsid w:val="00AD5B97"/>
    <w:rsid w:val="00AD5D9B"/>
    <w:rsid w:val="00AD5F35"/>
    <w:rsid w:val="00AD6316"/>
    <w:rsid w:val="00AD68CC"/>
    <w:rsid w:val="00AD6F32"/>
    <w:rsid w:val="00AD7363"/>
    <w:rsid w:val="00AD75E1"/>
    <w:rsid w:val="00AD7A06"/>
    <w:rsid w:val="00AD7E0C"/>
    <w:rsid w:val="00AD7E6C"/>
    <w:rsid w:val="00AE06D4"/>
    <w:rsid w:val="00AE0A99"/>
    <w:rsid w:val="00AE0BE6"/>
    <w:rsid w:val="00AE0C55"/>
    <w:rsid w:val="00AE1064"/>
    <w:rsid w:val="00AE116D"/>
    <w:rsid w:val="00AE1391"/>
    <w:rsid w:val="00AE1985"/>
    <w:rsid w:val="00AE1DB6"/>
    <w:rsid w:val="00AE1E2F"/>
    <w:rsid w:val="00AE1F23"/>
    <w:rsid w:val="00AE25F1"/>
    <w:rsid w:val="00AE2A98"/>
    <w:rsid w:val="00AE2C13"/>
    <w:rsid w:val="00AE2F37"/>
    <w:rsid w:val="00AE3E6C"/>
    <w:rsid w:val="00AE3F99"/>
    <w:rsid w:val="00AE53AB"/>
    <w:rsid w:val="00AE54BC"/>
    <w:rsid w:val="00AE5969"/>
    <w:rsid w:val="00AE69BA"/>
    <w:rsid w:val="00AE6B5A"/>
    <w:rsid w:val="00AE6EBE"/>
    <w:rsid w:val="00AE6F17"/>
    <w:rsid w:val="00AE7A17"/>
    <w:rsid w:val="00AE7D53"/>
    <w:rsid w:val="00AF0B60"/>
    <w:rsid w:val="00AF0F10"/>
    <w:rsid w:val="00AF2089"/>
    <w:rsid w:val="00AF21FB"/>
    <w:rsid w:val="00AF277B"/>
    <w:rsid w:val="00AF2D76"/>
    <w:rsid w:val="00AF34C8"/>
    <w:rsid w:val="00AF351C"/>
    <w:rsid w:val="00AF3986"/>
    <w:rsid w:val="00AF3A2F"/>
    <w:rsid w:val="00AF3AD2"/>
    <w:rsid w:val="00AF3BE6"/>
    <w:rsid w:val="00AF41F2"/>
    <w:rsid w:val="00AF425D"/>
    <w:rsid w:val="00AF4824"/>
    <w:rsid w:val="00AF495B"/>
    <w:rsid w:val="00AF4B50"/>
    <w:rsid w:val="00AF4DD2"/>
    <w:rsid w:val="00AF4DFE"/>
    <w:rsid w:val="00AF50D9"/>
    <w:rsid w:val="00AF50E2"/>
    <w:rsid w:val="00AF511B"/>
    <w:rsid w:val="00AF54BF"/>
    <w:rsid w:val="00AF5604"/>
    <w:rsid w:val="00AF58D9"/>
    <w:rsid w:val="00AF646B"/>
    <w:rsid w:val="00AF690E"/>
    <w:rsid w:val="00AF69D9"/>
    <w:rsid w:val="00AF722B"/>
    <w:rsid w:val="00AF76FB"/>
    <w:rsid w:val="00AF7730"/>
    <w:rsid w:val="00AF794D"/>
    <w:rsid w:val="00AF79D5"/>
    <w:rsid w:val="00AF7B95"/>
    <w:rsid w:val="00B005EE"/>
    <w:rsid w:val="00B009A2"/>
    <w:rsid w:val="00B00CBC"/>
    <w:rsid w:val="00B0114F"/>
    <w:rsid w:val="00B016E3"/>
    <w:rsid w:val="00B019DC"/>
    <w:rsid w:val="00B02410"/>
    <w:rsid w:val="00B02505"/>
    <w:rsid w:val="00B02835"/>
    <w:rsid w:val="00B02C07"/>
    <w:rsid w:val="00B02C92"/>
    <w:rsid w:val="00B03512"/>
    <w:rsid w:val="00B037FD"/>
    <w:rsid w:val="00B03A05"/>
    <w:rsid w:val="00B0588E"/>
    <w:rsid w:val="00B0589D"/>
    <w:rsid w:val="00B05E8A"/>
    <w:rsid w:val="00B06164"/>
    <w:rsid w:val="00B062C4"/>
    <w:rsid w:val="00B075C6"/>
    <w:rsid w:val="00B07AB4"/>
    <w:rsid w:val="00B07DE4"/>
    <w:rsid w:val="00B07E1E"/>
    <w:rsid w:val="00B1018B"/>
    <w:rsid w:val="00B1052C"/>
    <w:rsid w:val="00B105AB"/>
    <w:rsid w:val="00B1088A"/>
    <w:rsid w:val="00B109D2"/>
    <w:rsid w:val="00B11174"/>
    <w:rsid w:val="00B1183E"/>
    <w:rsid w:val="00B11B58"/>
    <w:rsid w:val="00B11EFE"/>
    <w:rsid w:val="00B124CB"/>
    <w:rsid w:val="00B1342E"/>
    <w:rsid w:val="00B1350E"/>
    <w:rsid w:val="00B13BEC"/>
    <w:rsid w:val="00B13C83"/>
    <w:rsid w:val="00B13CF7"/>
    <w:rsid w:val="00B13D8E"/>
    <w:rsid w:val="00B14B8F"/>
    <w:rsid w:val="00B14E4A"/>
    <w:rsid w:val="00B15010"/>
    <w:rsid w:val="00B1527E"/>
    <w:rsid w:val="00B1589C"/>
    <w:rsid w:val="00B1600D"/>
    <w:rsid w:val="00B161B9"/>
    <w:rsid w:val="00B16A18"/>
    <w:rsid w:val="00B16B1E"/>
    <w:rsid w:val="00B16F11"/>
    <w:rsid w:val="00B1730D"/>
    <w:rsid w:val="00B17CFD"/>
    <w:rsid w:val="00B17DB0"/>
    <w:rsid w:val="00B20314"/>
    <w:rsid w:val="00B20CCD"/>
    <w:rsid w:val="00B21295"/>
    <w:rsid w:val="00B2151C"/>
    <w:rsid w:val="00B21A0D"/>
    <w:rsid w:val="00B21FA8"/>
    <w:rsid w:val="00B23233"/>
    <w:rsid w:val="00B2340D"/>
    <w:rsid w:val="00B23B8A"/>
    <w:rsid w:val="00B24381"/>
    <w:rsid w:val="00B2455B"/>
    <w:rsid w:val="00B245E0"/>
    <w:rsid w:val="00B24602"/>
    <w:rsid w:val="00B2476F"/>
    <w:rsid w:val="00B24963"/>
    <w:rsid w:val="00B2591E"/>
    <w:rsid w:val="00B2598E"/>
    <w:rsid w:val="00B25A5C"/>
    <w:rsid w:val="00B263CA"/>
    <w:rsid w:val="00B26759"/>
    <w:rsid w:val="00B26E5A"/>
    <w:rsid w:val="00B26EE3"/>
    <w:rsid w:val="00B277B5"/>
    <w:rsid w:val="00B27AF0"/>
    <w:rsid w:val="00B27E91"/>
    <w:rsid w:val="00B3000C"/>
    <w:rsid w:val="00B30E08"/>
    <w:rsid w:val="00B3115E"/>
    <w:rsid w:val="00B3119A"/>
    <w:rsid w:val="00B317CD"/>
    <w:rsid w:val="00B31D69"/>
    <w:rsid w:val="00B3245D"/>
    <w:rsid w:val="00B32B07"/>
    <w:rsid w:val="00B32C2F"/>
    <w:rsid w:val="00B32E8C"/>
    <w:rsid w:val="00B33BC6"/>
    <w:rsid w:val="00B3423A"/>
    <w:rsid w:val="00B343CE"/>
    <w:rsid w:val="00B34821"/>
    <w:rsid w:val="00B355AF"/>
    <w:rsid w:val="00B35630"/>
    <w:rsid w:val="00B35949"/>
    <w:rsid w:val="00B36B98"/>
    <w:rsid w:val="00B36DEE"/>
    <w:rsid w:val="00B36FB3"/>
    <w:rsid w:val="00B375C3"/>
    <w:rsid w:val="00B37D26"/>
    <w:rsid w:val="00B37EE7"/>
    <w:rsid w:val="00B40733"/>
    <w:rsid w:val="00B40C5C"/>
    <w:rsid w:val="00B40CD1"/>
    <w:rsid w:val="00B40DCF"/>
    <w:rsid w:val="00B40EEB"/>
    <w:rsid w:val="00B41BF0"/>
    <w:rsid w:val="00B423E5"/>
    <w:rsid w:val="00B42A6E"/>
    <w:rsid w:val="00B42DC7"/>
    <w:rsid w:val="00B436AE"/>
    <w:rsid w:val="00B43D2F"/>
    <w:rsid w:val="00B440C1"/>
    <w:rsid w:val="00B440E9"/>
    <w:rsid w:val="00B44339"/>
    <w:rsid w:val="00B44644"/>
    <w:rsid w:val="00B461DF"/>
    <w:rsid w:val="00B46D87"/>
    <w:rsid w:val="00B47368"/>
    <w:rsid w:val="00B47B5C"/>
    <w:rsid w:val="00B50074"/>
    <w:rsid w:val="00B50295"/>
    <w:rsid w:val="00B5052A"/>
    <w:rsid w:val="00B5150F"/>
    <w:rsid w:val="00B521F8"/>
    <w:rsid w:val="00B525B2"/>
    <w:rsid w:val="00B52AC8"/>
    <w:rsid w:val="00B52F39"/>
    <w:rsid w:val="00B53B08"/>
    <w:rsid w:val="00B53DF2"/>
    <w:rsid w:val="00B53F17"/>
    <w:rsid w:val="00B54062"/>
    <w:rsid w:val="00B54266"/>
    <w:rsid w:val="00B54378"/>
    <w:rsid w:val="00B543CC"/>
    <w:rsid w:val="00B54ACE"/>
    <w:rsid w:val="00B5521E"/>
    <w:rsid w:val="00B552F4"/>
    <w:rsid w:val="00B55335"/>
    <w:rsid w:val="00B5538E"/>
    <w:rsid w:val="00B56195"/>
    <w:rsid w:val="00B56B02"/>
    <w:rsid w:val="00B572C9"/>
    <w:rsid w:val="00B57731"/>
    <w:rsid w:val="00B57850"/>
    <w:rsid w:val="00B57922"/>
    <w:rsid w:val="00B601E1"/>
    <w:rsid w:val="00B602EB"/>
    <w:rsid w:val="00B60484"/>
    <w:rsid w:val="00B60606"/>
    <w:rsid w:val="00B60913"/>
    <w:rsid w:val="00B6140D"/>
    <w:rsid w:val="00B61B42"/>
    <w:rsid w:val="00B6214C"/>
    <w:rsid w:val="00B6248F"/>
    <w:rsid w:val="00B62DDA"/>
    <w:rsid w:val="00B62EE1"/>
    <w:rsid w:val="00B63275"/>
    <w:rsid w:val="00B6329F"/>
    <w:rsid w:val="00B638E4"/>
    <w:rsid w:val="00B63966"/>
    <w:rsid w:val="00B63A45"/>
    <w:rsid w:val="00B63E9E"/>
    <w:rsid w:val="00B6439A"/>
    <w:rsid w:val="00B645E8"/>
    <w:rsid w:val="00B649E1"/>
    <w:rsid w:val="00B64CC0"/>
    <w:rsid w:val="00B64DE4"/>
    <w:rsid w:val="00B650EA"/>
    <w:rsid w:val="00B656CF"/>
    <w:rsid w:val="00B65B48"/>
    <w:rsid w:val="00B66085"/>
    <w:rsid w:val="00B665FF"/>
    <w:rsid w:val="00B67634"/>
    <w:rsid w:val="00B67807"/>
    <w:rsid w:val="00B714A3"/>
    <w:rsid w:val="00B7197A"/>
    <w:rsid w:val="00B71ABB"/>
    <w:rsid w:val="00B71D1C"/>
    <w:rsid w:val="00B7233E"/>
    <w:rsid w:val="00B7260C"/>
    <w:rsid w:val="00B72C26"/>
    <w:rsid w:val="00B72CED"/>
    <w:rsid w:val="00B72E44"/>
    <w:rsid w:val="00B730EB"/>
    <w:rsid w:val="00B73B4A"/>
    <w:rsid w:val="00B74967"/>
    <w:rsid w:val="00B74B1C"/>
    <w:rsid w:val="00B74C6A"/>
    <w:rsid w:val="00B751F0"/>
    <w:rsid w:val="00B7536D"/>
    <w:rsid w:val="00B75B8E"/>
    <w:rsid w:val="00B75CE4"/>
    <w:rsid w:val="00B76149"/>
    <w:rsid w:val="00B763CE"/>
    <w:rsid w:val="00B76463"/>
    <w:rsid w:val="00B769D2"/>
    <w:rsid w:val="00B76A29"/>
    <w:rsid w:val="00B76E30"/>
    <w:rsid w:val="00B7726A"/>
    <w:rsid w:val="00B778F6"/>
    <w:rsid w:val="00B77A1A"/>
    <w:rsid w:val="00B80037"/>
    <w:rsid w:val="00B8048E"/>
    <w:rsid w:val="00B809C5"/>
    <w:rsid w:val="00B81266"/>
    <w:rsid w:val="00B81A69"/>
    <w:rsid w:val="00B81BB4"/>
    <w:rsid w:val="00B82234"/>
    <w:rsid w:val="00B8238F"/>
    <w:rsid w:val="00B838BB"/>
    <w:rsid w:val="00B83E64"/>
    <w:rsid w:val="00B83F69"/>
    <w:rsid w:val="00B843B7"/>
    <w:rsid w:val="00B84F5A"/>
    <w:rsid w:val="00B850A5"/>
    <w:rsid w:val="00B851F0"/>
    <w:rsid w:val="00B86799"/>
    <w:rsid w:val="00B87085"/>
    <w:rsid w:val="00B87640"/>
    <w:rsid w:val="00B87889"/>
    <w:rsid w:val="00B900DC"/>
    <w:rsid w:val="00B9011D"/>
    <w:rsid w:val="00B9065C"/>
    <w:rsid w:val="00B90779"/>
    <w:rsid w:val="00B9164B"/>
    <w:rsid w:val="00B91819"/>
    <w:rsid w:val="00B91DA3"/>
    <w:rsid w:val="00B92646"/>
    <w:rsid w:val="00B9265B"/>
    <w:rsid w:val="00B9305A"/>
    <w:rsid w:val="00B9325A"/>
    <w:rsid w:val="00B9385A"/>
    <w:rsid w:val="00B939A5"/>
    <w:rsid w:val="00B9408C"/>
    <w:rsid w:val="00B94204"/>
    <w:rsid w:val="00B9436A"/>
    <w:rsid w:val="00B954E2"/>
    <w:rsid w:val="00B95C8D"/>
    <w:rsid w:val="00B95FD5"/>
    <w:rsid w:val="00B9633B"/>
    <w:rsid w:val="00B965AF"/>
    <w:rsid w:val="00B966F7"/>
    <w:rsid w:val="00B967E5"/>
    <w:rsid w:val="00B97B18"/>
    <w:rsid w:val="00B97BE3"/>
    <w:rsid w:val="00BA0465"/>
    <w:rsid w:val="00BA1623"/>
    <w:rsid w:val="00BA18A3"/>
    <w:rsid w:val="00BA1B0F"/>
    <w:rsid w:val="00BA207F"/>
    <w:rsid w:val="00BA27CA"/>
    <w:rsid w:val="00BA31D1"/>
    <w:rsid w:val="00BA3905"/>
    <w:rsid w:val="00BA3E02"/>
    <w:rsid w:val="00BA4A15"/>
    <w:rsid w:val="00BA54F5"/>
    <w:rsid w:val="00BA5903"/>
    <w:rsid w:val="00BA5AC6"/>
    <w:rsid w:val="00BA5B5E"/>
    <w:rsid w:val="00BA61B6"/>
    <w:rsid w:val="00BA6F09"/>
    <w:rsid w:val="00BB01E2"/>
    <w:rsid w:val="00BB1602"/>
    <w:rsid w:val="00BB167D"/>
    <w:rsid w:val="00BB16AB"/>
    <w:rsid w:val="00BB1701"/>
    <w:rsid w:val="00BB1922"/>
    <w:rsid w:val="00BB1BBB"/>
    <w:rsid w:val="00BB1FF3"/>
    <w:rsid w:val="00BB227D"/>
    <w:rsid w:val="00BB2B7F"/>
    <w:rsid w:val="00BB2DE7"/>
    <w:rsid w:val="00BB2E00"/>
    <w:rsid w:val="00BB347F"/>
    <w:rsid w:val="00BB3A95"/>
    <w:rsid w:val="00BB3AAA"/>
    <w:rsid w:val="00BB3D16"/>
    <w:rsid w:val="00BB4BDE"/>
    <w:rsid w:val="00BB5693"/>
    <w:rsid w:val="00BB582A"/>
    <w:rsid w:val="00BB5C74"/>
    <w:rsid w:val="00BB5FBF"/>
    <w:rsid w:val="00BB60AC"/>
    <w:rsid w:val="00BB6AC1"/>
    <w:rsid w:val="00BB6CAE"/>
    <w:rsid w:val="00BB76B2"/>
    <w:rsid w:val="00BB7B39"/>
    <w:rsid w:val="00BB7C3B"/>
    <w:rsid w:val="00BC040D"/>
    <w:rsid w:val="00BC0D8E"/>
    <w:rsid w:val="00BC1287"/>
    <w:rsid w:val="00BC19BF"/>
    <w:rsid w:val="00BC1A33"/>
    <w:rsid w:val="00BC1C58"/>
    <w:rsid w:val="00BC290E"/>
    <w:rsid w:val="00BC2D4E"/>
    <w:rsid w:val="00BC2E76"/>
    <w:rsid w:val="00BC3172"/>
    <w:rsid w:val="00BC333C"/>
    <w:rsid w:val="00BC361E"/>
    <w:rsid w:val="00BC38B4"/>
    <w:rsid w:val="00BC40E6"/>
    <w:rsid w:val="00BC4483"/>
    <w:rsid w:val="00BC45B7"/>
    <w:rsid w:val="00BC5039"/>
    <w:rsid w:val="00BC54C5"/>
    <w:rsid w:val="00BC6A84"/>
    <w:rsid w:val="00BC6B7A"/>
    <w:rsid w:val="00BC726D"/>
    <w:rsid w:val="00BC77E0"/>
    <w:rsid w:val="00BC7E9B"/>
    <w:rsid w:val="00BC7EE2"/>
    <w:rsid w:val="00BD0014"/>
    <w:rsid w:val="00BD0509"/>
    <w:rsid w:val="00BD0B57"/>
    <w:rsid w:val="00BD0BB5"/>
    <w:rsid w:val="00BD1D08"/>
    <w:rsid w:val="00BD203B"/>
    <w:rsid w:val="00BD2E98"/>
    <w:rsid w:val="00BD4668"/>
    <w:rsid w:val="00BD4E5D"/>
    <w:rsid w:val="00BD5278"/>
    <w:rsid w:val="00BD549F"/>
    <w:rsid w:val="00BD57DB"/>
    <w:rsid w:val="00BD603C"/>
    <w:rsid w:val="00BD608A"/>
    <w:rsid w:val="00BD6465"/>
    <w:rsid w:val="00BD7143"/>
    <w:rsid w:val="00BD7200"/>
    <w:rsid w:val="00BD7AA5"/>
    <w:rsid w:val="00BD7B1B"/>
    <w:rsid w:val="00BD7B6D"/>
    <w:rsid w:val="00BD7FCE"/>
    <w:rsid w:val="00BE01DD"/>
    <w:rsid w:val="00BE01F1"/>
    <w:rsid w:val="00BE07BB"/>
    <w:rsid w:val="00BE097D"/>
    <w:rsid w:val="00BE1DE4"/>
    <w:rsid w:val="00BE264B"/>
    <w:rsid w:val="00BE2CC7"/>
    <w:rsid w:val="00BE308B"/>
    <w:rsid w:val="00BE3B9B"/>
    <w:rsid w:val="00BE3C8A"/>
    <w:rsid w:val="00BE417C"/>
    <w:rsid w:val="00BE4D0C"/>
    <w:rsid w:val="00BE4E9F"/>
    <w:rsid w:val="00BE54DD"/>
    <w:rsid w:val="00BE55E6"/>
    <w:rsid w:val="00BE59B6"/>
    <w:rsid w:val="00BE5DE3"/>
    <w:rsid w:val="00BE5F66"/>
    <w:rsid w:val="00BE6926"/>
    <w:rsid w:val="00BE6AD5"/>
    <w:rsid w:val="00BE735B"/>
    <w:rsid w:val="00BF036C"/>
    <w:rsid w:val="00BF040B"/>
    <w:rsid w:val="00BF0565"/>
    <w:rsid w:val="00BF0677"/>
    <w:rsid w:val="00BF09E7"/>
    <w:rsid w:val="00BF1406"/>
    <w:rsid w:val="00BF156A"/>
    <w:rsid w:val="00BF1AE6"/>
    <w:rsid w:val="00BF20DE"/>
    <w:rsid w:val="00BF270D"/>
    <w:rsid w:val="00BF2ED4"/>
    <w:rsid w:val="00BF33F7"/>
    <w:rsid w:val="00BF3C02"/>
    <w:rsid w:val="00BF47D4"/>
    <w:rsid w:val="00BF4820"/>
    <w:rsid w:val="00BF48EC"/>
    <w:rsid w:val="00BF4E33"/>
    <w:rsid w:val="00BF53BA"/>
    <w:rsid w:val="00BF5407"/>
    <w:rsid w:val="00BF554C"/>
    <w:rsid w:val="00BF5BD4"/>
    <w:rsid w:val="00BF5E61"/>
    <w:rsid w:val="00BF6BD9"/>
    <w:rsid w:val="00BF75EB"/>
    <w:rsid w:val="00BF78B9"/>
    <w:rsid w:val="00C005D7"/>
    <w:rsid w:val="00C00DC7"/>
    <w:rsid w:val="00C012BE"/>
    <w:rsid w:val="00C01437"/>
    <w:rsid w:val="00C01723"/>
    <w:rsid w:val="00C0214F"/>
    <w:rsid w:val="00C023A6"/>
    <w:rsid w:val="00C03E5D"/>
    <w:rsid w:val="00C0444E"/>
    <w:rsid w:val="00C044B1"/>
    <w:rsid w:val="00C04875"/>
    <w:rsid w:val="00C0487E"/>
    <w:rsid w:val="00C05495"/>
    <w:rsid w:val="00C05778"/>
    <w:rsid w:val="00C06619"/>
    <w:rsid w:val="00C06F4F"/>
    <w:rsid w:val="00C07FE0"/>
    <w:rsid w:val="00C10014"/>
    <w:rsid w:val="00C10FCA"/>
    <w:rsid w:val="00C11FEC"/>
    <w:rsid w:val="00C14121"/>
    <w:rsid w:val="00C14750"/>
    <w:rsid w:val="00C158BC"/>
    <w:rsid w:val="00C15912"/>
    <w:rsid w:val="00C15C1B"/>
    <w:rsid w:val="00C15C67"/>
    <w:rsid w:val="00C15DD1"/>
    <w:rsid w:val="00C15DE2"/>
    <w:rsid w:val="00C168F7"/>
    <w:rsid w:val="00C16F77"/>
    <w:rsid w:val="00C1778E"/>
    <w:rsid w:val="00C17826"/>
    <w:rsid w:val="00C20A65"/>
    <w:rsid w:val="00C20EE5"/>
    <w:rsid w:val="00C2152C"/>
    <w:rsid w:val="00C21A14"/>
    <w:rsid w:val="00C21AC1"/>
    <w:rsid w:val="00C21F70"/>
    <w:rsid w:val="00C23278"/>
    <w:rsid w:val="00C23CEA"/>
    <w:rsid w:val="00C23D5D"/>
    <w:rsid w:val="00C241E3"/>
    <w:rsid w:val="00C2476B"/>
    <w:rsid w:val="00C24FD0"/>
    <w:rsid w:val="00C25323"/>
    <w:rsid w:val="00C259F3"/>
    <w:rsid w:val="00C25ED9"/>
    <w:rsid w:val="00C268CF"/>
    <w:rsid w:val="00C26E51"/>
    <w:rsid w:val="00C27121"/>
    <w:rsid w:val="00C27D55"/>
    <w:rsid w:val="00C303E3"/>
    <w:rsid w:val="00C30838"/>
    <w:rsid w:val="00C308F1"/>
    <w:rsid w:val="00C30A37"/>
    <w:rsid w:val="00C312F9"/>
    <w:rsid w:val="00C31B20"/>
    <w:rsid w:val="00C32C15"/>
    <w:rsid w:val="00C33552"/>
    <w:rsid w:val="00C33AFB"/>
    <w:rsid w:val="00C341DE"/>
    <w:rsid w:val="00C34523"/>
    <w:rsid w:val="00C346E3"/>
    <w:rsid w:val="00C357C2"/>
    <w:rsid w:val="00C3596D"/>
    <w:rsid w:val="00C35C6B"/>
    <w:rsid w:val="00C35F98"/>
    <w:rsid w:val="00C36B4B"/>
    <w:rsid w:val="00C36CBA"/>
    <w:rsid w:val="00C36CC6"/>
    <w:rsid w:val="00C378B9"/>
    <w:rsid w:val="00C405A9"/>
    <w:rsid w:val="00C406E1"/>
    <w:rsid w:val="00C4074D"/>
    <w:rsid w:val="00C40B5E"/>
    <w:rsid w:val="00C413A2"/>
    <w:rsid w:val="00C4182B"/>
    <w:rsid w:val="00C41F90"/>
    <w:rsid w:val="00C41F9C"/>
    <w:rsid w:val="00C423CA"/>
    <w:rsid w:val="00C42751"/>
    <w:rsid w:val="00C439EF"/>
    <w:rsid w:val="00C43A79"/>
    <w:rsid w:val="00C43C49"/>
    <w:rsid w:val="00C43D01"/>
    <w:rsid w:val="00C45514"/>
    <w:rsid w:val="00C45A99"/>
    <w:rsid w:val="00C45DB0"/>
    <w:rsid w:val="00C4696F"/>
    <w:rsid w:val="00C46AA6"/>
    <w:rsid w:val="00C46B15"/>
    <w:rsid w:val="00C47067"/>
    <w:rsid w:val="00C471EF"/>
    <w:rsid w:val="00C4722C"/>
    <w:rsid w:val="00C47C4C"/>
    <w:rsid w:val="00C50BB0"/>
    <w:rsid w:val="00C512E8"/>
    <w:rsid w:val="00C51533"/>
    <w:rsid w:val="00C51E69"/>
    <w:rsid w:val="00C521D9"/>
    <w:rsid w:val="00C52D5C"/>
    <w:rsid w:val="00C52E5F"/>
    <w:rsid w:val="00C531B8"/>
    <w:rsid w:val="00C5338E"/>
    <w:rsid w:val="00C534E3"/>
    <w:rsid w:val="00C53B3F"/>
    <w:rsid w:val="00C53D96"/>
    <w:rsid w:val="00C54140"/>
    <w:rsid w:val="00C542FB"/>
    <w:rsid w:val="00C5430A"/>
    <w:rsid w:val="00C5484D"/>
    <w:rsid w:val="00C548DB"/>
    <w:rsid w:val="00C54AA4"/>
    <w:rsid w:val="00C550D0"/>
    <w:rsid w:val="00C550F5"/>
    <w:rsid w:val="00C5526D"/>
    <w:rsid w:val="00C55402"/>
    <w:rsid w:val="00C55A5A"/>
    <w:rsid w:val="00C55C17"/>
    <w:rsid w:val="00C56636"/>
    <w:rsid w:val="00C5725A"/>
    <w:rsid w:val="00C57848"/>
    <w:rsid w:val="00C57BED"/>
    <w:rsid w:val="00C57CB8"/>
    <w:rsid w:val="00C606EA"/>
    <w:rsid w:val="00C60718"/>
    <w:rsid w:val="00C60776"/>
    <w:rsid w:val="00C60BC3"/>
    <w:rsid w:val="00C60E3C"/>
    <w:rsid w:val="00C60FD0"/>
    <w:rsid w:val="00C61289"/>
    <w:rsid w:val="00C6146E"/>
    <w:rsid w:val="00C61589"/>
    <w:rsid w:val="00C61BD9"/>
    <w:rsid w:val="00C62033"/>
    <w:rsid w:val="00C62087"/>
    <w:rsid w:val="00C620B0"/>
    <w:rsid w:val="00C62683"/>
    <w:rsid w:val="00C63DB3"/>
    <w:rsid w:val="00C64271"/>
    <w:rsid w:val="00C64F0D"/>
    <w:rsid w:val="00C650A2"/>
    <w:rsid w:val="00C6538F"/>
    <w:rsid w:val="00C653E7"/>
    <w:rsid w:val="00C65415"/>
    <w:rsid w:val="00C65743"/>
    <w:rsid w:val="00C65A1E"/>
    <w:rsid w:val="00C65D37"/>
    <w:rsid w:val="00C662BF"/>
    <w:rsid w:val="00C662DC"/>
    <w:rsid w:val="00C6658D"/>
    <w:rsid w:val="00C66E38"/>
    <w:rsid w:val="00C66E87"/>
    <w:rsid w:val="00C6703F"/>
    <w:rsid w:val="00C67A06"/>
    <w:rsid w:val="00C67E5A"/>
    <w:rsid w:val="00C67FF5"/>
    <w:rsid w:val="00C70E62"/>
    <w:rsid w:val="00C70F99"/>
    <w:rsid w:val="00C71895"/>
    <w:rsid w:val="00C71B35"/>
    <w:rsid w:val="00C71C4A"/>
    <w:rsid w:val="00C72582"/>
    <w:rsid w:val="00C72B35"/>
    <w:rsid w:val="00C73DC0"/>
    <w:rsid w:val="00C74118"/>
    <w:rsid w:val="00C741C8"/>
    <w:rsid w:val="00C750E4"/>
    <w:rsid w:val="00C757A0"/>
    <w:rsid w:val="00C75820"/>
    <w:rsid w:val="00C7587E"/>
    <w:rsid w:val="00C759F5"/>
    <w:rsid w:val="00C760A5"/>
    <w:rsid w:val="00C760B5"/>
    <w:rsid w:val="00C762ED"/>
    <w:rsid w:val="00C76770"/>
    <w:rsid w:val="00C7682E"/>
    <w:rsid w:val="00C77620"/>
    <w:rsid w:val="00C77BCB"/>
    <w:rsid w:val="00C77C36"/>
    <w:rsid w:val="00C77E2A"/>
    <w:rsid w:val="00C77EA2"/>
    <w:rsid w:val="00C801DA"/>
    <w:rsid w:val="00C80CF5"/>
    <w:rsid w:val="00C81380"/>
    <w:rsid w:val="00C81DB7"/>
    <w:rsid w:val="00C81E35"/>
    <w:rsid w:val="00C8282D"/>
    <w:rsid w:val="00C828D8"/>
    <w:rsid w:val="00C8306F"/>
    <w:rsid w:val="00C83138"/>
    <w:rsid w:val="00C8317C"/>
    <w:rsid w:val="00C836D1"/>
    <w:rsid w:val="00C843FE"/>
    <w:rsid w:val="00C84B49"/>
    <w:rsid w:val="00C8504B"/>
    <w:rsid w:val="00C858AD"/>
    <w:rsid w:val="00C85C8F"/>
    <w:rsid w:val="00C86471"/>
    <w:rsid w:val="00C86689"/>
    <w:rsid w:val="00C8704E"/>
    <w:rsid w:val="00C87325"/>
    <w:rsid w:val="00C90298"/>
    <w:rsid w:val="00C90762"/>
    <w:rsid w:val="00C90F81"/>
    <w:rsid w:val="00C91041"/>
    <w:rsid w:val="00C911C2"/>
    <w:rsid w:val="00C916FF"/>
    <w:rsid w:val="00C91C34"/>
    <w:rsid w:val="00C91DA0"/>
    <w:rsid w:val="00C91E46"/>
    <w:rsid w:val="00C92FEC"/>
    <w:rsid w:val="00C93D25"/>
    <w:rsid w:val="00C93E51"/>
    <w:rsid w:val="00C93F09"/>
    <w:rsid w:val="00C95EEC"/>
    <w:rsid w:val="00C9639F"/>
    <w:rsid w:val="00C96B3C"/>
    <w:rsid w:val="00C97494"/>
    <w:rsid w:val="00C974AC"/>
    <w:rsid w:val="00C97688"/>
    <w:rsid w:val="00C97732"/>
    <w:rsid w:val="00CA00AC"/>
    <w:rsid w:val="00CA1026"/>
    <w:rsid w:val="00CA19B4"/>
    <w:rsid w:val="00CA1D2D"/>
    <w:rsid w:val="00CA2AE1"/>
    <w:rsid w:val="00CA2E02"/>
    <w:rsid w:val="00CA2E27"/>
    <w:rsid w:val="00CA2F9D"/>
    <w:rsid w:val="00CA32DF"/>
    <w:rsid w:val="00CA34C5"/>
    <w:rsid w:val="00CA3B38"/>
    <w:rsid w:val="00CA3DE1"/>
    <w:rsid w:val="00CA43F9"/>
    <w:rsid w:val="00CA4661"/>
    <w:rsid w:val="00CA527C"/>
    <w:rsid w:val="00CA5C6E"/>
    <w:rsid w:val="00CA622E"/>
    <w:rsid w:val="00CA69BC"/>
    <w:rsid w:val="00CA768C"/>
    <w:rsid w:val="00CB0269"/>
    <w:rsid w:val="00CB02A2"/>
    <w:rsid w:val="00CB1345"/>
    <w:rsid w:val="00CB14D7"/>
    <w:rsid w:val="00CB1722"/>
    <w:rsid w:val="00CB1BEF"/>
    <w:rsid w:val="00CB1D94"/>
    <w:rsid w:val="00CB2F4E"/>
    <w:rsid w:val="00CB3CDB"/>
    <w:rsid w:val="00CB3EE1"/>
    <w:rsid w:val="00CB539F"/>
    <w:rsid w:val="00CB5709"/>
    <w:rsid w:val="00CB5A6B"/>
    <w:rsid w:val="00CB5B9E"/>
    <w:rsid w:val="00CB5BFD"/>
    <w:rsid w:val="00CB5C8E"/>
    <w:rsid w:val="00CB5DAA"/>
    <w:rsid w:val="00CB7B61"/>
    <w:rsid w:val="00CC01F6"/>
    <w:rsid w:val="00CC02E4"/>
    <w:rsid w:val="00CC0702"/>
    <w:rsid w:val="00CC0799"/>
    <w:rsid w:val="00CC0EA5"/>
    <w:rsid w:val="00CC1092"/>
    <w:rsid w:val="00CC1845"/>
    <w:rsid w:val="00CC1C7F"/>
    <w:rsid w:val="00CC1DC6"/>
    <w:rsid w:val="00CC1E4E"/>
    <w:rsid w:val="00CC2A79"/>
    <w:rsid w:val="00CC2CAE"/>
    <w:rsid w:val="00CC312E"/>
    <w:rsid w:val="00CC37EE"/>
    <w:rsid w:val="00CC4848"/>
    <w:rsid w:val="00CC4C3C"/>
    <w:rsid w:val="00CC4E30"/>
    <w:rsid w:val="00CC52FA"/>
    <w:rsid w:val="00CC5A7D"/>
    <w:rsid w:val="00CC629E"/>
    <w:rsid w:val="00CC66AA"/>
    <w:rsid w:val="00CC685F"/>
    <w:rsid w:val="00CC6B89"/>
    <w:rsid w:val="00CC6EC7"/>
    <w:rsid w:val="00CC7043"/>
    <w:rsid w:val="00CC7049"/>
    <w:rsid w:val="00CC70F0"/>
    <w:rsid w:val="00CC71C4"/>
    <w:rsid w:val="00CC736C"/>
    <w:rsid w:val="00CC7523"/>
    <w:rsid w:val="00CC75AB"/>
    <w:rsid w:val="00CC775E"/>
    <w:rsid w:val="00CC77A1"/>
    <w:rsid w:val="00CC77C7"/>
    <w:rsid w:val="00CC7823"/>
    <w:rsid w:val="00CC7A9F"/>
    <w:rsid w:val="00CD0839"/>
    <w:rsid w:val="00CD08AA"/>
    <w:rsid w:val="00CD0C8F"/>
    <w:rsid w:val="00CD1062"/>
    <w:rsid w:val="00CD11A1"/>
    <w:rsid w:val="00CD12FB"/>
    <w:rsid w:val="00CD20A8"/>
    <w:rsid w:val="00CD2B29"/>
    <w:rsid w:val="00CD3B4C"/>
    <w:rsid w:val="00CD3DA8"/>
    <w:rsid w:val="00CD4575"/>
    <w:rsid w:val="00CD4687"/>
    <w:rsid w:val="00CD49BD"/>
    <w:rsid w:val="00CD4EFB"/>
    <w:rsid w:val="00CD531D"/>
    <w:rsid w:val="00CD5E53"/>
    <w:rsid w:val="00CD646B"/>
    <w:rsid w:val="00CD665F"/>
    <w:rsid w:val="00CD6F63"/>
    <w:rsid w:val="00CD7E2A"/>
    <w:rsid w:val="00CD7E70"/>
    <w:rsid w:val="00CE0663"/>
    <w:rsid w:val="00CE077C"/>
    <w:rsid w:val="00CE0793"/>
    <w:rsid w:val="00CE0FE0"/>
    <w:rsid w:val="00CE1B8D"/>
    <w:rsid w:val="00CE21CB"/>
    <w:rsid w:val="00CE316C"/>
    <w:rsid w:val="00CE31D4"/>
    <w:rsid w:val="00CE3254"/>
    <w:rsid w:val="00CE388B"/>
    <w:rsid w:val="00CE40B9"/>
    <w:rsid w:val="00CE4BD7"/>
    <w:rsid w:val="00CE53C3"/>
    <w:rsid w:val="00CE54E7"/>
    <w:rsid w:val="00CE5FBD"/>
    <w:rsid w:val="00CE6D3F"/>
    <w:rsid w:val="00CE7B2D"/>
    <w:rsid w:val="00CE7E41"/>
    <w:rsid w:val="00CF006F"/>
    <w:rsid w:val="00CF099B"/>
    <w:rsid w:val="00CF0BA8"/>
    <w:rsid w:val="00CF0E2A"/>
    <w:rsid w:val="00CF11A4"/>
    <w:rsid w:val="00CF12DD"/>
    <w:rsid w:val="00CF1DF5"/>
    <w:rsid w:val="00CF209A"/>
    <w:rsid w:val="00CF2365"/>
    <w:rsid w:val="00CF24F1"/>
    <w:rsid w:val="00CF3BC9"/>
    <w:rsid w:val="00CF3EE5"/>
    <w:rsid w:val="00CF40D6"/>
    <w:rsid w:val="00CF4387"/>
    <w:rsid w:val="00CF4E6B"/>
    <w:rsid w:val="00CF5664"/>
    <w:rsid w:val="00CF5AA9"/>
    <w:rsid w:val="00CF60FF"/>
    <w:rsid w:val="00CF61E6"/>
    <w:rsid w:val="00CF65CB"/>
    <w:rsid w:val="00CF689A"/>
    <w:rsid w:val="00CF6C95"/>
    <w:rsid w:val="00CF7161"/>
    <w:rsid w:val="00CF73DB"/>
    <w:rsid w:val="00CF7978"/>
    <w:rsid w:val="00D00482"/>
    <w:rsid w:val="00D007B6"/>
    <w:rsid w:val="00D00AEA"/>
    <w:rsid w:val="00D0110E"/>
    <w:rsid w:val="00D02580"/>
    <w:rsid w:val="00D02810"/>
    <w:rsid w:val="00D029C2"/>
    <w:rsid w:val="00D02C65"/>
    <w:rsid w:val="00D02C97"/>
    <w:rsid w:val="00D02EA9"/>
    <w:rsid w:val="00D0320B"/>
    <w:rsid w:val="00D032B2"/>
    <w:rsid w:val="00D0332D"/>
    <w:rsid w:val="00D03398"/>
    <w:rsid w:val="00D0345F"/>
    <w:rsid w:val="00D041DF"/>
    <w:rsid w:val="00D041FF"/>
    <w:rsid w:val="00D0425E"/>
    <w:rsid w:val="00D04490"/>
    <w:rsid w:val="00D04804"/>
    <w:rsid w:val="00D04A68"/>
    <w:rsid w:val="00D04CDC"/>
    <w:rsid w:val="00D04FCF"/>
    <w:rsid w:val="00D050D4"/>
    <w:rsid w:val="00D0614A"/>
    <w:rsid w:val="00D062CF"/>
    <w:rsid w:val="00D0690F"/>
    <w:rsid w:val="00D06915"/>
    <w:rsid w:val="00D06EA7"/>
    <w:rsid w:val="00D0731A"/>
    <w:rsid w:val="00D103D5"/>
    <w:rsid w:val="00D10813"/>
    <w:rsid w:val="00D10838"/>
    <w:rsid w:val="00D10A97"/>
    <w:rsid w:val="00D10CF9"/>
    <w:rsid w:val="00D11276"/>
    <w:rsid w:val="00D1184F"/>
    <w:rsid w:val="00D11C0E"/>
    <w:rsid w:val="00D12911"/>
    <w:rsid w:val="00D1356E"/>
    <w:rsid w:val="00D136AE"/>
    <w:rsid w:val="00D1380F"/>
    <w:rsid w:val="00D1392D"/>
    <w:rsid w:val="00D13C20"/>
    <w:rsid w:val="00D141BA"/>
    <w:rsid w:val="00D144B8"/>
    <w:rsid w:val="00D14833"/>
    <w:rsid w:val="00D14E2D"/>
    <w:rsid w:val="00D150A6"/>
    <w:rsid w:val="00D1516B"/>
    <w:rsid w:val="00D1538D"/>
    <w:rsid w:val="00D15C90"/>
    <w:rsid w:val="00D15EFF"/>
    <w:rsid w:val="00D164D3"/>
    <w:rsid w:val="00D1654C"/>
    <w:rsid w:val="00D16CC3"/>
    <w:rsid w:val="00D16F75"/>
    <w:rsid w:val="00D174D3"/>
    <w:rsid w:val="00D174F5"/>
    <w:rsid w:val="00D21008"/>
    <w:rsid w:val="00D212BF"/>
    <w:rsid w:val="00D215A3"/>
    <w:rsid w:val="00D21CB9"/>
    <w:rsid w:val="00D21E77"/>
    <w:rsid w:val="00D221FE"/>
    <w:rsid w:val="00D22656"/>
    <w:rsid w:val="00D227BD"/>
    <w:rsid w:val="00D227E2"/>
    <w:rsid w:val="00D23ADD"/>
    <w:rsid w:val="00D23E28"/>
    <w:rsid w:val="00D23E5D"/>
    <w:rsid w:val="00D23F6F"/>
    <w:rsid w:val="00D24C9D"/>
    <w:rsid w:val="00D2516B"/>
    <w:rsid w:val="00D25507"/>
    <w:rsid w:val="00D25891"/>
    <w:rsid w:val="00D25E2C"/>
    <w:rsid w:val="00D262EC"/>
    <w:rsid w:val="00D2670E"/>
    <w:rsid w:val="00D269BE"/>
    <w:rsid w:val="00D26B45"/>
    <w:rsid w:val="00D26E05"/>
    <w:rsid w:val="00D27198"/>
    <w:rsid w:val="00D300F6"/>
    <w:rsid w:val="00D3082D"/>
    <w:rsid w:val="00D30CDE"/>
    <w:rsid w:val="00D31962"/>
    <w:rsid w:val="00D31A3C"/>
    <w:rsid w:val="00D32554"/>
    <w:rsid w:val="00D3263D"/>
    <w:rsid w:val="00D32CA6"/>
    <w:rsid w:val="00D32DF1"/>
    <w:rsid w:val="00D331EC"/>
    <w:rsid w:val="00D33628"/>
    <w:rsid w:val="00D33BDD"/>
    <w:rsid w:val="00D3414C"/>
    <w:rsid w:val="00D34263"/>
    <w:rsid w:val="00D34DF0"/>
    <w:rsid w:val="00D350D9"/>
    <w:rsid w:val="00D35767"/>
    <w:rsid w:val="00D357DA"/>
    <w:rsid w:val="00D35839"/>
    <w:rsid w:val="00D366DB"/>
    <w:rsid w:val="00D36992"/>
    <w:rsid w:val="00D36A32"/>
    <w:rsid w:val="00D375E0"/>
    <w:rsid w:val="00D3785D"/>
    <w:rsid w:val="00D37DB0"/>
    <w:rsid w:val="00D37F16"/>
    <w:rsid w:val="00D37FF5"/>
    <w:rsid w:val="00D40598"/>
    <w:rsid w:val="00D41BD4"/>
    <w:rsid w:val="00D41DEC"/>
    <w:rsid w:val="00D41E6F"/>
    <w:rsid w:val="00D41F6C"/>
    <w:rsid w:val="00D4297E"/>
    <w:rsid w:val="00D42DEF"/>
    <w:rsid w:val="00D4350F"/>
    <w:rsid w:val="00D4401C"/>
    <w:rsid w:val="00D44073"/>
    <w:rsid w:val="00D44119"/>
    <w:rsid w:val="00D442CF"/>
    <w:rsid w:val="00D448CF"/>
    <w:rsid w:val="00D450D1"/>
    <w:rsid w:val="00D457A1"/>
    <w:rsid w:val="00D45A4F"/>
    <w:rsid w:val="00D45C8B"/>
    <w:rsid w:val="00D4644E"/>
    <w:rsid w:val="00D46485"/>
    <w:rsid w:val="00D4663A"/>
    <w:rsid w:val="00D475BF"/>
    <w:rsid w:val="00D47640"/>
    <w:rsid w:val="00D47782"/>
    <w:rsid w:val="00D47BD1"/>
    <w:rsid w:val="00D47E32"/>
    <w:rsid w:val="00D500B6"/>
    <w:rsid w:val="00D50102"/>
    <w:rsid w:val="00D5075C"/>
    <w:rsid w:val="00D5109B"/>
    <w:rsid w:val="00D513F5"/>
    <w:rsid w:val="00D515D9"/>
    <w:rsid w:val="00D51873"/>
    <w:rsid w:val="00D518B7"/>
    <w:rsid w:val="00D519CB"/>
    <w:rsid w:val="00D51CCC"/>
    <w:rsid w:val="00D51EFC"/>
    <w:rsid w:val="00D52002"/>
    <w:rsid w:val="00D52122"/>
    <w:rsid w:val="00D52495"/>
    <w:rsid w:val="00D525A9"/>
    <w:rsid w:val="00D52B6A"/>
    <w:rsid w:val="00D539E8"/>
    <w:rsid w:val="00D54359"/>
    <w:rsid w:val="00D546DC"/>
    <w:rsid w:val="00D547E3"/>
    <w:rsid w:val="00D54E57"/>
    <w:rsid w:val="00D54F70"/>
    <w:rsid w:val="00D5535F"/>
    <w:rsid w:val="00D55764"/>
    <w:rsid w:val="00D557C8"/>
    <w:rsid w:val="00D56DD0"/>
    <w:rsid w:val="00D60330"/>
    <w:rsid w:val="00D60869"/>
    <w:rsid w:val="00D61694"/>
    <w:rsid w:val="00D6238E"/>
    <w:rsid w:val="00D6242F"/>
    <w:rsid w:val="00D627C2"/>
    <w:rsid w:val="00D62929"/>
    <w:rsid w:val="00D62A3F"/>
    <w:rsid w:val="00D62B9C"/>
    <w:rsid w:val="00D62BF1"/>
    <w:rsid w:val="00D6379D"/>
    <w:rsid w:val="00D6420D"/>
    <w:rsid w:val="00D64527"/>
    <w:rsid w:val="00D647AA"/>
    <w:rsid w:val="00D64F82"/>
    <w:rsid w:val="00D6518C"/>
    <w:rsid w:val="00D65AAF"/>
    <w:rsid w:val="00D66109"/>
    <w:rsid w:val="00D66432"/>
    <w:rsid w:val="00D6750D"/>
    <w:rsid w:val="00D67AC1"/>
    <w:rsid w:val="00D67C2B"/>
    <w:rsid w:val="00D70050"/>
    <w:rsid w:val="00D70905"/>
    <w:rsid w:val="00D713FE"/>
    <w:rsid w:val="00D716DF"/>
    <w:rsid w:val="00D7186D"/>
    <w:rsid w:val="00D71AB9"/>
    <w:rsid w:val="00D71EAC"/>
    <w:rsid w:val="00D72BA3"/>
    <w:rsid w:val="00D72BE5"/>
    <w:rsid w:val="00D72DB1"/>
    <w:rsid w:val="00D7342D"/>
    <w:rsid w:val="00D736B8"/>
    <w:rsid w:val="00D737B5"/>
    <w:rsid w:val="00D73FFD"/>
    <w:rsid w:val="00D74118"/>
    <w:rsid w:val="00D7486A"/>
    <w:rsid w:val="00D74AF9"/>
    <w:rsid w:val="00D750C6"/>
    <w:rsid w:val="00D753CC"/>
    <w:rsid w:val="00D7543D"/>
    <w:rsid w:val="00D75EBB"/>
    <w:rsid w:val="00D76BB5"/>
    <w:rsid w:val="00D770AF"/>
    <w:rsid w:val="00D7729B"/>
    <w:rsid w:val="00D7737F"/>
    <w:rsid w:val="00D7746A"/>
    <w:rsid w:val="00D7759F"/>
    <w:rsid w:val="00D80A62"/>
    <w:rsid w:val="00D80CB5"/>
    <w:rsid w:val="00D811B9"/>
    <w:rsid w:val="00D8152E"/>
    <w:rsid w:val="00D81E16"/>
    <w:rsid w:val="00D83180"/>
    <w:rsid w:val="00D84130"/>
    <w:rsid w:val="00D84AD8"/>
    <w:rsid w:val="00D84D9E"/>
    <w:rsid w:val="00D855EC"/>
    <w:rsid w:val="00D859C1"/>
    <w:rsid w:val="00D85A2C"/>
    <w:rsid w:val="00D85AF9"/>
    <w:rsid w:val="00D86510"/>
    <w:rsid w:val="00D86614"/>
    <w:rsid w:val="00D86A7E"/>
    <w:rsid w:val="00D872AB"/>
    <w:rsid w:val="00D873AB"/>
    <w:rsid w:val="00D87AC4"/>
    <w:rsid w:val="00D87C3B"/>
    <w:rsid w:val="00D87EFF"/>
    <w:rsid w:val="00D901B6"/>
    <w:rsid w:val="00D903E0"/>
    <w:rsid w:val="00D90896"/>
    <w:rsid w:val="00D90F66"/>
    <w:rsid w:val="00D90F8A"/>
    <w:rsid w:val="00D90FC1"/>
    <w:rsid w:val="00D910F4"/>
    <w:rsid w:val="00D91109"/>
    <w:rsid w:val="00D91692"/>
    <w:rsid w:val="00D9195B"/>
    <w:rsid w:val="00D928C2"/>
    <w:rsid w:val="00D92B3F"/>
    <w:rsid w:val="00D92BE1"/>
    <w:rsid w:val="00D92EE9"/>
    <w:rsid w:val="00D93096"/>
    <w:rsid w:val="00D93188"/>
    <w:rsid w:val="00D93627"/>
    <w:rsid w:val="00D93E8B"/>
    <w:rsid w:val="00D947C1"/>
    <w:rsid w:val="00D94E7F"/>
    <w:rsid w:val="00D95CE8"/>
    <w:rsid w:val="00D95D82"/>
    <w:rsid w:val="00D9670E"/>
    <w:rsid w:val="00D96A07"/>
    <w:rsid w:val="00D96C57"/>
    <w:rsid w:val="00D96D25"/>
    <w:rsid w:val="00D97075"/>
    <w:rsid w:val="00D9727C"/>
    <w:rsid w:val="00D9735D"/>
    <w:rsid w:val="00D97749"/>
    <w:rsid w:val="00D97891"/>
    <w:rsid w:val="00DA01E5"/>
    <w:rsid w:val="00DA0290"/>
    <w:rsid w:val="00DA041D"/>
    <w:rsid w:val="00DA05EB"/>
    <w:rsid w:val="00DA0A33"/>
    <w:rsid w:val="00DA0BEA"/>
    <w:rsid w:val="00DA123F"/>
    <w:rsid w:val="00DA14C4"/>
    <w:rsid w:val="00DA174D"/>
    <w:rsid w:val="00DA2A54"/>
    <w:rsid w:val="00DA2BB5"/>
    <w:rsid w:val="00DA308F"/>
    <w:rsid w:val="00DA33BA"/>
    <w:rsid w:val="00DA3B32"/>
    <w:rsid w:val="00DA3D37"/>
    <w:rsid w:val="00DA4047"/>
    <w:rsid w:val="00DA4074"/>
    <w:rsid w:val="00DA476A"/>
    <w:rsid w:val="00DA4912"/>
    <w:rsid w:val="00DA4A40"/>
    <w:rsid w:val="00DA4F8E"/>
    <w:rsid w:val="00DA5290"/>
    <w:rsid w:val="00DA56B5"/>
    <w:rsid w:val="00DA609A"/>
    <w:rsid w:val="00DA61F9"/>
    <w:rsid w:val="00DA62E0"/>
    <w:rsid w:val="00DA6385"/>
    <w:rsid w:val="00DA6861"/>
    <w:rsid w:val="00DA6F94"/>
    <w:rsid w:val="00DA70CA"/>
    <w:rsid w:val="00DA78E6"/>
    <w:rsid w:val="00DA7DB3"/>
    <w:rsid w:val="00DB0006"/>
    <w:rsid w:val="00DB0185"/>
    <w:rsid w:val="00DB09A7"/>
    <w:rsid w:val="00DB0ACD"/>
    <w:rsid w:val="00DB0AD2"/>
    <w:rsid w:val="00DB0F92"/>
    <w:rsid w:val="00DB1DB1"/>
    <w:rsid w:val="00DB1E5D"/>
    <w:rsid w:val="00DB1FE9"/>
    <w:rsid w:val="00DB224B"/>
    <w:rsid w:val="00DB297A"/>
    <w:rsid w:val="00DB33CF"/>
    <w:rsid w:val="00DB361B"/>
    <w:rsid w:val="00DB3D23"/>
    <w:rsid w:val="00DB3E06"/>
    <w:rsid w:val="00DB40A4"/>
    <w:rsid w:val="00DB4AD4"/>
    <w:rsid w:val="00DB51E7"/>
    <w:rsid w:val="00DB5B51"/>
    <w:rsid w:val="00DB5FFB"/>
    <w:rsid w:val="00DB67C7"/>
    <w:rsid w:val="00DB6B87"/>
    <w:rsid w:val="00DB73EF"/>
    <w:rsid w:val="00DB75A6"/>
    <w:rsid w:val="00DB792A"/>
    <w:rsid w:val="00DB79D3"/>
    <w:rsid w:val="00DB7DE0"/>
    <w:rsid w:val="00DC013E"/>
    <w:rsid w:val="00DC0A45"/>
    <w:rsid w:val="00DC0AF8"/>
    <w:rsid w:val="00DC0B32"/>
    <w:rsid w:val="00DC11DF"/>
    <w:rsid w:val="00DC20C3"/>
    <w:rsid w:val="00DC2137"/>
    <w:rsid w:val="00DC24EB"/>
    <w:rsid w:val="00DC260D"/>
    <w:rsid w:val="00DC261C"/>
    <w:rsid w:val="00DC2B7E"/>
    <w:rsid w:val="00DC3ACD"/>
    <w:rsid w:val="00DC3E6E"/>
    <w:rsid w:val="00DC3FA7"/>
    <w:rsid w:val="00DC4361"/>
    <w:rsid w:val="00DC45D7"/>
    <w:rsid w:val="00DC49A7"/>
    <w:rsid w:val="00DC4AB7"/>
    <w:rsid w:val="00DC4D84"/>
    <w:rsid w:val="00DC52AE"/>
    <w:rsid w:val="00DC53ED"/>
    <w:rsid w:val="00DC5AB1"/>
    <w:rsid w:val="00DC5DA0"/>
    <w:rsid w:val="00DC5FC7"/>
    <w:rsid w:val="00DC6866"/>
    <w:rsid w:val="00DC69BE"/>
    <w:rsid w:val="00DC6A1D"/>
    <w:rsid w:val="00DC6D15"/>
    <w:rsid w:val="00DC6DFA"/>
    <w:rsid w:val="00DC7B52"/>
    <w:rsid w:val="00DD099A"/>
    <w:rsid w:val="00DD12C0"/>
    <w:rsid w:val="00DD194E"/>
    <w:rsid w:val="00DD2014"/>
    <w:rsid w:val="00DD2264"/>
    <w:rsid w:val="00DD2B9C"/>
    <w:rsid w:val="00DD3428"/>
    <w:rsid w:val="00DD3E4A"/>
    <w:rsid w:val="00DD4736"/>
    <w:rsid w:val="00DD4877"/>
    <w:rsid w:val="00DD4BC6"/>
    <w:rsid w:val="00DD4CEB"/>
    <w:rsid w:val="00DD59C8"/>
    <w:rsid w:val="00DD5A0B"/>
    <w:rsid w:val="00DD5D0F"/>
    <w:rsid w:val="00DD5D29"/>
    <w:rsid w:val="00DD5D90"/>
    <w:rsid w:val="00DD609A"/>
    <w:rsid w:val="00DD7A5B"/>
    <w:rsid w:val="00DD7FFE"/>
    <w:rsid w:val="00DE07B4"/>
    <w:rsid w:val="00DE0C9D"/>
    <w:rsid w:val="00DE1508"/>
    <w:rsid w:val="00DE1D29"/>
    <w:rsid w:val="00DE226E"/>
    <w:rsid w:val="00DE2AC3"/>
    <w:rsid w:val="00DE3165"/>
    <w:rsid w:val="00DE3634"/>
    <w:rsid w:val="00DE3824"/>
    <w:rsid w:val="00DE383F"/>
    <w:rsid w:val="00DE42F3"/>
    <w:rsid w:val="00DE499A"/>
    <w:rsid w:val="00DE4E10"/>
    <w:rsid w:val="00DE4EB5"/>
    <w:rsid w:val="00DE60AB"/>
    <w:rsid w:val="00DE679F"/>
    <w:rsid w:val="00DE6851"/>
    <w:rsid w:val="00DE6BF7"/>
    <w:rsid w:val="00DE73B8"/>
    <w:rsid w:val="00DE762C"/>
    <w:rsid w:val="00DE7B47"/>
    <w:rsid w:val="00DE7C8C"/>
    <w:rsid w:val="00DE7EF1"/>
    <w:rsid w:val="00DE7FD0"/>
    <w:rsid w:val="00DF0753"/>
    <w:rsid w:val="00DF0B91"/>
    <w:rsid w:val="00DF0C52"/>
    <w:rsid w:val="00DF1306"/>
    <w:rsid w:val="00DF18AC"/>
    <w:rsid w:val="00DF1A2A"/>
    <w:rsid w:val="00DF1E0E"/>
    <w:rsid w:val="00DF2373"/>
    <w:rsid w:val="00DF25A6"/>
    <w:rsid w:val="00DF2841"/>
    <w:rsid w:val="00DF2C29"/>
    <w:rsid w:val="00DF2C7D"/>
    <w:rsid w:val="00DF3623"/>
    <w:rsid w:val="00DF3664"/>
    <w:rsid w:val="00DF4181"/>
    <w:rsid w:val="00DF5F2E"/>
    <w:rsid w:val="00DF6189"/>
    <w:rsid w:val="00DF6936"/>
    <w:rsid w:val="00DF6A6B"/>
    <w:rsid w:val="00DF6D70"/>
    <w:rsid w:val="00DF6EB8"/>
    <w:rsid w:val="00DF7348"/>
    <w:rsid w:val="00DF76C6"/>
    <w:rsid w:val="00DF7A28"/>
    <w:rsid w:val="00DF7CFD"/>
    <w:rsid w:val="00E0027E"/>
    <w:rsid w:val="00E004B9"/>
    <w:rsid w:val="00E00C23"/>
    <w:rsid w:val="00E00DFD"/>
    <w:rsid w:val="00E00FEB"/>
    <w:rsid w:val="00E01F90"/>
    <w:rsid w:val="00E02508"/>
    <w:rsid w:val="00E02919"/>
    <w:rsid w:val="00E03270"/>
    <w:rsid w:val="00E03A72"/>
    <w:rsid w:val="00E03A7F"/>
    <w:rsid w:val="00E043A6"/>
    <w:rsid w:val="00E04426"/>
    <w:rsid w:val="00E04C73"/>
    <w:rsid w:val="00E0518B"/>
    <w:rsid w:val="00E058BA"/>
    <w:rsid w:val="00E05C7D"/>
    <w:rsid w:val="00E06226"/>
    <w:rsid w:val="00E062DD"/>
    <w:rsid w:val="00E06630"/>
    <w:rsid w:val="00E06ED7"/>
    <w:rsid w:val="00E070AD"/>
    <w:rsid w:val="00E079C4"/>
    <w:rsid w:val="00E07FA4"/>
    <w:rsid w:val="00E1067E"/>
    <w:rsid w:val="00E10C21"/>
    <w:rsid w:val="00E10F0E"/>
    <w:rsid w:val="00E11882"/>
    <w:rsid w:val="00E119B4"/>
    <w:rsid w:val="00E12084"/>
    <w:rsid w:val="00E123BF"/>
    <w:rsid w:val="00E124C5"/>
    <w:rsid w:val="00E12755"/>
    <w:rsid w:val="00E1277F"/>
    <w:rsid w:val="00E12A60"/>
    <w:rsid w:val="00E13000"/>
    <w:rsid w:val="00E1312F"/>
    <w:rsid w:val="00E13EE2"/>
    <w:rsid w:val="00E14268"/>
    <w:rsid w:val="00E143A5"/>
    <w:rsid w:val="00E145E0"/>
    <w:rsid w:val="00E14F78"/>
    <w:rsid w:val="00E154CC"/>
    <w:rsid w:val="00E15E95"/>
    <w:rsid w:val="00E163D8"/>
    <w:rsid w:val="00E164F2"/>
    <w:rsid w:val="00E16905"/>
    <w:rsid w:val="00E16C35"/>
    <w:rsid w:val="00E1704B"/>
    <w:rsid w:val="00E170DB"/>
    <w:rsid w:val="00E17605"/>
    <w:rsid w:val="00E17987"/>
    <w:rsid w:val="00E17BCF"/>
    <w:rsid w:val="00E20248"/>
    <w:rsid w:val="00E20524"/>
    <w:rsid w:val="00E20939"/>
    <w:rsid w:val="00E20C4F"/>
    <w:rsid w:val="00E217A3"/>
    <w:rsid w:val="00E21D83"/>
    <w:rsid w:val="00E220C6"/>
    <w:rsid w:val="00E22348"/>
    <w:rsid w:val="00E2250E"/>
    <w:rsid w:val="00E225AC"/>
    <w:rsid w:val="00E2268C"/>
    <w:rsid w:val="00E22EA6"/>
    <w:rsid w:val="00E2405E"/>
    <w:rsid w:val="00E2462A"/>
    <w:rsid w:val="00E2484A"/>
    <w:rsid w:val="00E24DD3"/>
    <w:rsid w:val="00E25AA4"/>
    <w:rsid w:val="00E25B73"/>
    <w:rsid w:val="00E25CA4"/>
    <w:rsid w:val="00E265A5"/>
    <w:rsid w:val="00E27098"/>
    <w:rsid w:val="00E273D0"/>
    <w:rsid w:val="00E27CF5"/>
    <w:rsid w:val="00E30AA9"/>
    <w:rsid w:val="00E30D52"/>
    <w:rsid w:val="00E31A00"/>
    <w:rsid w:val="00E31CD9"/>
    <w:rsid w:val="00E32252"/>
    <w:rsid w:val="00E32764"/>
    <w:rsid w:val="00E332A8"/>
    <w:rsid w:val="00E33BA3"/>
    <w:rsid w:val="00E346EF"/>
    <w:rsid w:val="00E35140"/>
    <w:rsid w:val="00E35640"/>
    <w:rsid w:val="00E35A07"/>
    <w:rsid w:val="00E35C94"/>
    <w:rsid w:val="00E35ED2"/>
    <w:rsid w:val="00E36395"/>
    <w:rsid w:val="00E36776"/>
    <w:rsid w:val="00E36BD6"/>
    <w:rsid w:val="00E373D5"/>
    <w:rsid w:val="00E37627"/>
    <w:rsid w:val="00E377A1"/>
    <w:rsid w:val="00E379B6"/>
    <w:rsid w:val="00E379C0"/>
    <w:rsid w:val="00E37C7C"/>
    <w:rsid w:val="00E40117"/>
    <w:rsid w:val="00E41593"/>
    <w:rsid w:val="00E41C30"/>
    <w:rsid w:val="00E42803"/>
    <w:rsid w:val="00E43A0B"/>
    <w:rsid w:val="00E43BB3"/>
    <w:rsid w:val="00E442AE"/>
    <w:rsid w:val="00E445E3"/>
    <w:rsid w:val="00E44963"/>
    <w:rsid w:val="00E44D15"/>
    <w:rsid w:val="00E44F3B"/>
    <w:rsid w:val="00E45818"/>
    <w:rsid w:val="00E45D01"/>
    <w:rsid w:val="00E4607C"/>
    <w:rsid w:val="00E465C8"/>
    <w:rsid w:val="00E47088"/>
    <w:rsid w:val="00E4715F"/>
    <w:rsid w:val="00E471C4"/>
    <w:rsid w:val="00E47364"/>
    <w:rsid w:val="00E47742"/>
    <w:rsid w:val="00E4776F"/>
    <w:rsid w:val="00E50503"/>
    <w:rsid w:val="00E50D1E"/>
    <w:rsid w:val="00E51035"/>
    <w:rsid w:val="00E51486"/>
    <w:rsid w:val="00E51609"/>
    <w:rsid w:val="00E5160C"/>
    <w:rsid w:val="00E51C51"/>
    <w:rsid w:val="00E51EC4"/>
    <w:rsid w:val="00E52C6C"/>
    <w:rsid w:val="00E5393A"/>
    <w:rsid w:val="00E53F57"/>
    <w:rsid w:val="00E54204"/>
    <w:rsid w:val="00E54628"/>
    <w:rsid w:val="00E54780"/>
    <w:rsid w:val="00E54CB6"/>
    <w:rsid w:val="00E5500E"/>
    <w:rsid w:val="00E55117"/>
    <w:rsid w:val="00E5529A"/>
    <w:rsid w:val="00E55F03"/>
    <w:rsid w:val="00E55FF0"/>
    <w:rsid w:val="00E56285"/>
    <w:rsid w:val="00E56B0B"/>
    <w:rsid w:val="00E57BE2"/>
    <w:rsid w:val="00E57D5A"/>
    <w:rsid w:val="00E60077"/>
    <w:rsid w:val="00E604F6"/>
    <w:rsid w:val="00E60C22"/>
    <w:rsid w:val="00E60E9E"/>
    <w:rsid w:val="00E60F74"/>
    <w:rsid w:val="00E6163B"/>
    <w:rsid w:val="00E6256B"/>
    <w:rsid w:val="00E62A29"/>
    <w:rsid w:val="00E62A54"/>
    <w:rsid w:val="00E63307"/>
    <w:rsid w:val="00E63367"/>
    <w:rsid w:val="00E634E6"/>
    <w:rsid w:val="00E63526"/>
    <w:rsid w:val="00E63CCE"/>
    <w:rsid w:val="00E63F14"/>
    <w:rsid w:val="00E63F9D"/>
    <w:rsid w:val="00E644AB"/>
    <w:rsid w:val="00E646EC"/>
    <w:rsid w:val="00E64710"/>
    <w:rsid w:val="00E65047"/>
    <w:rsid w:val="00E652D0"/>
    <w:rsid w:val="00E65510"/>
    <w:rsid w:val="00E6565D"/>
    <w:rsid w:val="00E66BF8"/>
    <w:rsid w:val="00E66EF7"/>
    <w:rsid w:val="00E67A88"/>
    <w:rsid w:val="00E67AA3"/>
    <w:rsid w:val="00E70672"/>
    <w:rsid w:val="00E70E63"/>
    <w:rsid w:val="00E70FE3"/>
    <w:rsid w:val="00E711BD"/>
    <w:rsid w:val="00E71774"/>
    <w:rsid w:val="00E71B54"/>
    <w:rsid w:val="00E725F3"/>
    <w:rsid w:val="00E72CB1"/>
    <w:rsid w:val="00E7393B"/>
    <w:rsid w:val="00E73E7E"/>
    <w:rsid w:val="00E74415"/>
    <w:rsid w:val="00E751A3"/>
    <w:rsid w:val="00E7555F"/>
    <w:rsid w:val="00E75A94"/>
    <w:rsid w:val="00E75AA1"/>
    <w:rsid w:val="00E75BF9"/>
    <w:rsid w:val="00E75D41"/>
    <w:rsid w:val="00E768E3"/>
    <w:rsid w:val="00E77633"/>
    <w:rsid w:val="00E77762"/>
    <w:rsid w:val="00E7792D"/>
    <w:rsid w:val="00E77DA4"/>
    <w:rsid w:val="00E80225"/>
    <w:rsid w:val="00E80E4F"/>
    <w:rsid w:val="00E81435"/>
    <w:rsid w:val="00E8152A"/>
    <w:rsid w:val="00E818C7"/>
    <w:rsid w:val="00E8194B"/>
    <w:rsid w:val="00E819AC"/>
    <w:rsid w:val="00E82112"/>
    <w:rsid w:val="00E8285E"/>
    <w:rsid w:val="00E82A2F"/>
    <w:rsid w:val="00E82DEE"/>
    <w:rsid w:val="00E8332D"/>
    <w:rsid w:val="00E83498"/>
    <w:rsid w:val="00E8489C"/>
    <w:rsid w:val="00E84F53"/>
    <w:rsid w:val="00E84FE3"/>
    <w:rsid w:val="00E861B7"/>
    <w:rsid w:val="00E864AC"/>
    <w:rsid w:val="00E866C2"/>
    <w:rsid w:val="00E86CAE"/>
    <w:rsid w:val="00E87363"/>
    <w:rsid w:val="00E879FF"/>
    <w:rsid w:val="00E87AB0"/>
    <w:rsid w:val="00E90A85"/>
    <w:rsid w:val="00E91676"/>
    <w:rsid w:val="00E91DB5"/>
    <w:rsid w:val="00E93538"/>
    <w:rsid w:val="00E93976"/>
    <w:rsid w:val="00E949D0"/>
    <w:rsid w:val="00E94BED"/>
    <w:rsid w:val="00E9562D"/>
    <w:rsid w:val="00E95785"/>
    <w:rsid w:val="00E95CFC"/>
    <w:rsid w:val="00E95F01"/>
    <w:rsid w:val="00E965CC"/>
    <w:rsid w:val="00E96951"/>
    <w:rsid w:val="00E96978"/>
    <w:rsid w:val="00E977A7"/>
    <w:rsid w:val="00E97A01"/>
    <w:rsid w:val="00EA0009"/>
    <w:rsid w:val="00EA00C4"/>
    <w:rsid w:val="00EA02D6"/>
    <w:rsid w:val="00EA0C0E"/>
    <w:rsid w:val="00EA0E1D"/>
    <w:rsid w:val="00EA1654"/>
    <w:rsid w:val="00EA171B"/>
    <w:rsid w:val="00EA189A"/>
    <w:rsid w:val="00EA189D"/>
    <w:rsid w:val="00EA1936"/>
    <w:rsid w:val="00EA1C65"/>
    <w:rsid w:val="00EA2444"/>
    <w:rsid w:val="00EA2451"/>
    <w:rsid w:val="00EA24BA"/>
    <w:rsid w:val="00EA2B41"/>
    <w:rsid w:val="00EA348D"/>
    <w:rsid w:val="00EA37C6"/>
    <w:rsid w:val="00EA38BC"/>
    <w:rsid w:val="00EA4577"/>
    <w:rsid w:val="00EA4804"/>
    <w:rsid w:val="00EA5527"/>
    <w:rsid w:val="00EA5A5C"/>
    <w:rsid w:val="00EA604A"/>
    <w:rsid w:val="00EA61F7"/>
    <w:rsid w:val="00EA6363"/>
    <w:rsid w:val="00EA6CB4"/>
    <w:rsid w:val="00EA7204"/>
    <w:rsid w:val="00EA7B4F"/>
    <w:rsid w:val="00EB006C"/>
    <w:rsid w:val="00EB16CF"/>
    <w:rsid w:val="00EB178B"/>
    <w:rsid w:val="00EB17BB"/>
    <w:rsid w:val="00EB195E"/>
    <w:rsid w:val="00EB2056"/>
    <w:rsid w:val="00EB2939"/>
    <w:rsid w:val="00EB2B56"/>
    <w:rsid w:val="00EB2C38"/>
    <w:rsid w:val="00EB3013"/>
    <w:rsid w:val="00EB313C"/>
    <w:rsid w:val="00EB33BD"/>
    <w:rsid w:val="00EB3CED"/>
    <w:rsid w:val="00EB46FD"/>
    <w:rsid w:val="00EB49AD"/>
    <w:rsid w:val="00EB4D24"/>
    <w:rsid w:val="00EB586F"/>
    <w:rsid w:val="00EB678A"/>
    <w:rsid w:val="00EB6950"/>
    <w:rsid w:val="00EB69C6"/>
    <w:rsid w:val="00EB6B09"/>
    <w:rsid w:val="00EB6F06"/>
    <w:rsid w:val="00EB6FFB"/>
    <w:rsid w:val="00EC0F8E"/>
    <w:rsid w:val="00EC12A2"/>
    <w:rsid w:val="00EC12AA"/>
    <w:rsid w:val="00EC13D5"/>
    <w:rsid w:val="00EC1951"/>
    <w:rsid w:val="00EC1F59"/>
    <w:rsid w:val="00EC237D"/>
    <w:rsid w:val="00EC29D2"/>
    <w:rsid w:val="00EC2F63"/>
    <w:rsid w:val="00EC332D"/>
    <w:rsid w:val="00EC3460"/>
    <w:rsid w:val="00EC34CF"/>
    <w:rsid w:val="00EC36E4"/>
    <w:rsid w:val="00EC3944"/>
    <w:rsid w:val="00EC3995"/>
    <w:rsid w:val="00EC3EDD"/>
    <w:rsid w:val="00EC465E"/>
    <w:rsid w:val="00EC4748"/>
    <w:rsid w:val="00EC4A5D"/>
    <w:rsid w:val="00EC4B0C"/>
    <w:rsid w:val="00EC4EF8"/>
    <w:rsid w:val="00EC54CD"/>
    <w:rsid w:val="00EC59D6"/>
    <w:rsid w:val="00EC5C64"/>
    <w:rsid w:val="00EC60B6"/>
    <w:rsid w:val="00EC6127"/>
    <w:rsid w:val="00EC62C1"/>
    <w:rsid w:val="00EC6394"/>
    <w:rsid w:val="00EC6484"/>
    <w:rsid w:val="00EC64EB"/>
    <w:rsid w:val="00EC66B7"/>
    <w:rsid w:val="00EC6711"/>
    <w:rsid w:val="00EC6E63"/>
    <w:rsid w:val="00EC6F02"/>
    <w:rsid w:val="00EC7D74"/>
    <w:rsid w:val="00ED0418"/>
    <w:rsid w:val="00ED07AD"/>
    <w:rsid w:val="00ED0F67"/>
    <w:rsid w:val="00ED1BBD"/>
    <w:rsid w:val="00ED1C48"/>
    <w:rsid w:val="00ED1D23"/>
    <w:rsid w:val="00ED1F00"/>
    <w:rsid w:val="00ED2502"/>
    <w:rsid w:val="00ED2A78"/>
    <w:rsid w:val="00ED2CFB"/>
    <w:rsid w:val="00ED325C"/>
    <w:rsid w:val="00ED3341"/>
    <w:rsid w:val="00ED3831"/>
    <w:rsid w:val="00ED3CFC"/>
    <w:rsid w:val="00ED3EB0"/>
    <w:rsid w:val="00ED41AB"/>
    <w:rsid w:val="00ED5529"/>
    <w:rsid w:val="00ED5712"/>
    <w:rsid w:val="00ED5DCE"/>
    <w:rsid w:val="00ED6114"/>
    <w:rsid w:val="00ED722E"/>
    <w:rsid w:val="00EE01ED"/>
    <w:rsid w:val="00EE080A"/>
    <w:rsid w:val="00EE0D6E"/>
    <w:rsid w:val="00EE14D1"/>
    <w:rsid w:val="00EE1785"/>
    <w:rsid w:val="00EE1CCA"/>
    <w:rsid w:val="00EE1D43"/>
    <w:rsid w:val="00EE27D4"/>
    <w:rsid w:val="00EE2A39"/>
    <w:rsid w:val="00EE2B59"/>
    <w:rsid w:val="00EE2FB4"/>
    <w:rsid w:val="00EE30F1"/>
    <w:rsid w:val="00EE3FBB"/>
    <w:rsid w:val="00EE404F"/>
    <w:rsid w:val="00EE4602"/>
    <w:rsid w:val="00EE4A51"/>
    <w:rsid w:val="00EE4FB0"/>
    <w:rsid w:val="00EE4FE9"/>
    <w:rsid w:val="00EE517D"/>
    <w:rsid w:val="00EE5451"/>
    <w:rsid w:val="00EE5774"/>
    <w:rsid w:val="00EE61F7"/>
    <w:rsid w:val="00EE65F8"/>
    <w:rsid w:val="00EE6D20"/>
    <w:rsid w:val="00EE7565"/>
    <w:rsid w:val="00EE758E"/>
    <w:rsid w:val="00EE7925"/>
    <w:rsid w:val="00EE7E00"/>
    <w:rsid w:val="00EF029B"/>
    <w:rsid w:val="00EF16E5"/>
    <w:rsid w:val="00EF1DD1"/>
    <w:rsid w:val="00EF2553"/>
    <w:rsid w:val="00EF2F98"/>
    <w:rsid w:val="00EF30C7"/>
    <w:rsid w:val="00EF3189"/>
    <w:rsid w:val="00EF3C34"/>
    <w:rsid w:val="00EF4310"/>
    <w:rsid w:val="00EF443A"/>
    <w:rsid w:val="00EF4700"/>
    <w:rsid w:val="00EF4C5D"/>
    <w:rsid w:val="00EF5858"/>
    <w:rsid w:val="00EF5BE4"/>
    <w:rsid w:val="00EF5CD6"/>
    <w:rsid w:val="00EF682D"/>
    <w:rsid w:val="00EF768D"/>
    <w:rsid w:val="00EF7DCC"/>
    <w:rsid w:val="00F00069"/>
    <w:rsid w:val="00F0009F"/>
    <w:rsid w:val="00F00A85"/>
    <w:rsid w:val="00F01364"/>
    <w:rsid w:val="00F01482"/>
    <w:rsid w:val="00F0194E"/>
    <w:rsid w:val="00F019E9"/>
    <w:rsid w:val="00F01FF5"/>
    <w:rsid w:val="00F028DB"/>
    <w:rsid w:val="00F029E1"/>
    <w:rsid w:val="00F03A87"/>
    <w:rsid w:val="00F040F0"/>
    <w:rsid w:val="00F042D5"/>
    <w:rsid w:val="00F04B68"/>
    <w:rsid w:val="00F05802"/>
    <w:rsid w:val="00F05B8D"/>
    <w:rsid w:val="00F06A63"/>
    <w:rsid w:val="00F0714E"/>
    <w:rsid w:val="00F071AB"/>
    <w:rsid w:val="00F0729B"/>
    <w:rsid w:val="00F07820"/>
    <w:rsid w:val="00F078AB"/>
    <w:rsid w:val="00F07C7A"/>
    <w:rsid w:val="00F1010B"/>
    <w:rsid w:val="00F10D19"/>
    <w:rsid w:val="00F10FB0"/>
    <w:rsid w:val="00F117E1"/>
    <w:rsid w:val="00F122BD"/>
    <w:rsid w:val="00F12A2D"/>
    <w:rsid w:val="00F12CAF"/>
    <w:rsid w:val="00F12D15"/>
    <w:rsid w:val="00F136F9"/>
    <w:rsid w:val="00F1391F"/>
    <w:rsid w:val="00F13DD5"/>
    <w:rsid w:val="00F13F81"/>
    <w:rsid w:val="00F14553"/>
    <w:rsid w:val="00F148C3"/>
    <w:rsid w:val="00F14BC5"/>
    <w:rsid w:val="00F14FEF"/>
    <w:rsid w:val="00F1528A"/>
    <w:rsid w:val="00F15EAA"/>
    <w:rsid w:val="00F16035"/>
    <w:rsid w:val="00F168AD"/>
    <w:rsid w:val="00F16B44"/>
    <w:rsid w:val="00F1759D"/>
    <w:rsid w:val="00F17A3D"/>
    <w:rsid w:val="00F17AFD"/>
    <w:rsid w:val="00F204BB"/>
    <w:rsid w:val="00F206C7"/>
    <w:rsid w:val="00F20785"/>
    <w:rsid w:val="00F208B4"/>
    <w:rsid w:val="00F214BE"/>
    <w:rsid w:val="00F21D10"/>
    <w:rsid w:val="00F2237A"/>
    <w:rsid w:val="00F2286A"/>
    <w:rsid w:val="00F234C6"/>
    <w:rsid w:val="00F24F80"/>
    <w:rsid w:val="00F251FE"/>
    <w:rsid w:val="00F25872"/>
    <w:rsid w:val="00F2607B"/>
    <w:rsid w:val="00F260D0"/>
    <w:rsid w:val="00F26182"/>
    <w:rsid w:val="00F26649"/>
    <w:rsid w:val="00F26F24"/>
    <w:rsid w:val="00F27010"/>
    <w:rsid w:val="00F27B60"/>
    <w:rsid w:val="00F27B9D"/>
    <w:rsid w:val="00F27D9B"/>
    <w:rsid w:val="00F27F36"/>
    <w:rsid w:val="00F30430"/>
    <w:rsid w:val="00F31E19"/>
    <w:rsid w:val="00F32443"/>
    <w:rsid w:val="00F327E6"/>
    <w:rsid w:val="00F33061"/>
    <w:rsid w:val="00F3326F"/>
    <w:rsid w:val="00F337D9"/>
    <w:rsid w:val="00F33DB8"/>
    <w:rsid w:val="00F33E3A"/>
    <w:rsid w:val="00F33EF6"/>
    <w:rsid w:val="00F3417B"/>
    <w:rsid w:val="00F34E3D"/>
    <w:rsid w:val="00F3581C"/>
    <w:rsid w:val="00F361C7"/>
    <w:rsid w:val="00F36958"/>
    <w:rsid w:val="00F37470"/>
    <w:rsid w:val="00F400F3"/>
    <w:rsid w:val="00F40A09"/>
    <w:rsid w:val="00F40A8D"/>
    <w:rsid w:val="00F411E9"/>
    <w:rsid w:val="00F41416"/>
    <w:rsid w:val="00F41443"/>
    <w:rsid w:val="00F41536"/>
    <w:rsid w:val="00F41660"/>
    <w:rsid w:val="00F41B8E"/>
    <w:rsid w:val="00F41D4C"/>
    <w:rsid w:val="00F421E0"/>
    <w:rsid w:val="00F428B1"/>
    <w:rsid w:val="00F42948"/>
    <w:rsid w:val="00F43528"/>
    <w:rsid w:val="00F436ED"/>
    <w:rsid w:val="00F43BF7"/>
    <w:rsid w:val="00F43C0F"/>
    <w:rsid w:val="00F43D38"/>
    <w:rsid w:val="00F441A0"/>
    <w:rsid w:val="00F4449B"/>
    <w:rsid w:val="00F44E2E"/>
    <w:rsid w:val="00F455E9"/>
    <w:rsid w:val="00F45755"/>
    <w:rsid w:val="00F45859"/>
    <w:rsid w:val="00F45A5B"/>
    <w:rsid w:val="00F45E4D"/>
    <w:rsid w:val="00F45E8F"/>
    <w:rsid w:val="00F45F3B"/>
    <w:rsid w:val="00F46604"/>
    <w:rsid w:val="00F472AC"/>
    <w:rsid w:val="00F474F9"/>
    <w:rsid w:val="00F478C7"/>
    <w:rsid w:val="00F47AEE"/>
    <w:rsid w:val="00F47BB5"/>
    <w:rsid w:val="00F47D07"/>
    <w:rsid w:val="00F50140"/>
    <w:rsid w:val="00F50178"/>
    <w:rsid w:val="00F50335"/>
    <w:rsid w:val="00F50A62"/>
    <w:rsid w:val="00F50BDE"/>
    <w:rsid w:val="00F5104A"/>
    <w:rsid w:val="00F51362"/>
    <w:rsid w:val="00F5162D"/>
    <w:rsid w:val="00F51B69"/>
    <w:rsid w:val="00F527FF"/>
    <w:rsid w:val="00F52BDF"/>
    <w:rsid w:val="00F52D6E"/>
    <w:rsid w:val="00F52F39"/>
    <w:rsid w:val="00F53A9D"/>
    <w:rsid w:val="00F550A1"/>
    <w:rsid w:val="00F5526A"/>
    <w:rsid w:val="00F5567B"/>
    <w:rsid w:val="00F558C0"/>
    <w:rsid w:val="00F56A8D"/>
    <w:rsid w:val="00F56D2F"/>
    <w:rsid w:val="00F5711D"/>
    <w:rsid w:val="00F5779E"/>
    <w:rsid w:val="00F57D51"/>
    <w:rsid w:val="00F57DA9"/>
    <w:rsid w:val="00F60084"/>
    <w:rsid w:val="00F603D5"/>
    <w:rsid w:val="00F60807"/>
    <w:rsid w:val="00F60EC4"/>
    <w:rsid w:val="00F61249"/>
    <w:rsid w:val="00F613C0"/>
    <w:rsid w:val="00F61B38"/>
    <w:rsid w:val="00F61FA1"/>
    <w:rsid w:val="00F621E4"/>
    <w:rsid w:val="00F628B3"/>
    <w:rsid w:val="00F6292E"/>
    <w:rsid w:val="00F62DA7"/>
    <w:rsid w:val="00F631EF"/>
    <w:rsid w:val="00F63285"/>
    <w:rsid w:val="00F634AE"/>
    <w:rsid w:val="00F63D18"/>
    <w:rsid w:val="00F64159"/>
    <w:rsid w:val="00F64253"/>
    <w:rsid w:val="00F64B68"/>
    <w:rsid w:val="00F64DE0"/>
    <w:rsid w:val="00F65C69"/>
    <w:rsid w:val="00F65C9D"/>
    <w:rsid w:val="00F667D2"/>
    <w:rsid w:val="00F668A3"/>
    <w:rsid w:val="00F66947"/>
    <w:rsid w:val="00F66A6E"/>
    <w:rsid w:val="00F66CAD"/>
    <w:rsid w:val="00F66D43"/>
    <w:rsid w:val="00F67628"/>
    <w:rsid w:val="00F67821"/>
    <w:rsid w:val="00F67B39"/>
    <w:rsid w:val="00F67BD2"/>
    <w:rsid w:val="00F7043A"/>
    <w:rsid w:val="00F70682"/>
    <w:rsid w:val="00F7093B"/>
    <w:rsid w:val="00F71C79"/>
    <w:rsid w:val="00F721A5"/>
    <w:rsid w:val="00F72676"/>
    <w:rsid w:val="00F72DF0"/>
    <w:rsid w:val="00F7372D"/>
    <w:rsid w:val="00F737AC"/>
    <w:rsid w:val="00F73A3F"/>
    <w:rsid w:val="00F73CA3"/>
    <w:rsid w:val="00F73E12"/>
    <w:rsid w:val="00F74306"/>
    <w:rsid w:val="00F7479F"/>
    <w:rsid w:val="00F75958"/>
    <w:rsid w:val="00F75CC6"/>
    <w:rsid w:val="00F75EB6"/>
    <w:rsid w:val="00F75FCA"/>
    <w:rsid w:val="00F7653F"/>
    <w:rsid w:val="00F76C85"/>
    <w:rsid w:val="00F76EC5"/>
    <w:rsid w:val="00F76F61"/>
    <w:rsid w:val="00F76F85"/>
    <w:rsid w:val="00F7701E"/>
    <w:rsid w:val="00F773D6"/>
    <w:rsid w:val="00F774C9"/>
    <w:rsid w:val="00F7751D"/>
    <w:rsid w:val="00F8011C"/>
    <w:rsid w:val="00F80225"/>
    <w:rsid w:val="00F8083A"/>
    <w:rsid w:val="00F8091B"/>
    <w:rsid w:val="00F80BF2"/>
    <w:rsid w:val="00F81484"/>
    <w:rsid w:val="00F816F2"/>
    <w:rsid w:val="00F81F69"/>
    <w:rsid w:val="00F82E25"/>
    <w:rsid w:val="00F8302E"/>
    <w:rsid w:val="00F8314F"/>
    <w:rsid w:val="00F8334B"/>
    <w:rsid w:val="00F8498D"/>
    <w:rsid w:val="00F849E5"/>
    <w:rsid w:val="00F84F9A"/>
    <w:rsid w:val="00F85101"/>
    <w:rsid w:val="00F85811"/>
    <w:rsid w:val="00F859FD"/>
    <w:rsid w:val="00F864ED"/>
    <w:rsid w:val="00F8736A"/>
    <w:rsid w:val="00F8783C"/>
    <w:rsid w:val="00F87EB6"/>
    <w:rsid w:val="00F87F66"/>
    <w:rsid w:val="00F908D5"/>
    <w:rsid w:val="00F91B66"/>
    <w:rsid w:val="00F920A9"/>
    <w:rsid w:val="00F924A4"/>
    <w:rsid w:val="00F92665"/>
    <w:rsid w:val="00F927FF"/>
    <w:rsid w:val="00F92D0F"/>
    <w:rsid w:val="00F92D1B"/>
    <w:rsid w:val="00F93058"/>
    <w:rsid w:val="00F95303"/>
    <w:rsid w:val="00F95CDA"/>
    <w:rsid w:val="00F9664A"/>
    <w:rsid w:val="00F9688A"/>
    <w:rsid w:val="00F96B44"/>
    <w:rsid w:val="00F9705F"/>
    <w:rsid w:val="00F975A3"/>
    <w:rsid w:val="00F975E8"/>
    <w:rsid w:val="00F97657"/>
    <w:rsid w:val="00F97A6B"/>
    <w:rsid w:val="00F97E5E"/>
    <w:rsid w:val="00FA0120"/>
    <w:rsid w:val="00FA0815"/>
    <w:rsid w:val="00FA0AB7"/>
    <w:rsid w:val="00FA0B87"/>
    <w:rsid w:val="00FA13BB"/>
    <w:rsid w:val="00FA18BD"/>
    <w:rsid w:val="00FA26EB"/>
    <w:rsid w:val="00FA3212"/>
    <w:rsid w:val="00FA3B1A"/>
    <w:rsid w:val="00FA3B6A"/>
    <w:rsid w:val="00FA3F2F"/>
    <w:rsid w:val="00FA424A"/>
    <w:rsid w:val="00FA440F"/>
    <w:rsid w:val="00FA4A87"/>
    <w:rsid w:val="00FA4FBB"/>
    <w:rsid w:val="00FA69FB"/>
    <w:rsid w:val="00FA6B60"/>
    <w:rsid w:val="00FA6FFC"/>
    <w:rsid w:val="00FA7124"/>
    <w:rsid w:val="00FA742B"/>
    <w:rsid w:val="00FA7674"/>
    <w:rsid w:val="00FB17CE"/>
    <w:rsid w:val="00FB2D77"/>
    <w:rsid w:val="00FB2F67"/>
    <w:rsid w:val="00FB347F"/>
    <w:rsid w:val="00FB3A9C"/>
    <w:rsid w:val="00FB46BB"/>
    <w:rsid w:val="00FB472F"/>
    <w:rsid w:val="00FB49AE"/>
    <w:rsid w:val="00FB4B86"/>
    <w:rsid w:val="00FB4FFE"/>
    <w:rsid w:val="00FB5179"/>
    <w:rsid w:val="00FB5386"/>
    <w:rsid w:val="00FB5AEF"/>
    <w:rsid w:val="00FB6694"/>
    <w:rsid w:val="00FB6922"/>
    <w:rsid w:val="00FB6AE0"/>
    <w:rsid w:val="00FB6BCF"/>
    <w:rsid w:val="00FB7436"/>
    <w:rsid w:val="00FB7693"/>
    <w:rsid w:val="00FB7A1C"/>
    <w:rsid w:val="00FB7A62"/>
    <w:rsid w:val="00FC0453"/>
    <w:rsid w:val="00FC05E5"/>
    <w:rsid w:val="00FC0CC0"/>
    <w:rsid w:val="00FC0F38"/>
    <w:rsid w:val="00FC0F84"/>
    <w:rsid w:val="00FC108A"/>
    <w:rsid w:val="00FC146C"/>
    <w:rsid w:val="00FC1567"/>
    <w:rsid w:val="00FC245D"/>
    <w:rsid w:val="00FC3241"/>
    <w:rsid w:val="00FC3E6B"/>
    <w:rsid w:val="00FC4672"/>
    <w:rsid w:val="00FC4B1D"/>
    <w:rsid w:val="00FC4CFA"/>
    <w:rsid w:val="00FC5142"/>
    <w:rsid w:val="00FC5A52"/>
    <w:rsid w:val="00FC5A83"/>
    <w:rsid w:val="00FC5D83"/>
    <w:rsid w:val="00FC5DB8"/>
    <w:rsid w:val="00FC634A"/>
    <w:rsid w:val="00FC687E"/>
    <w:rsid w:val="00FC694B"/>
    <w:rsid w:val="00FC7708"/>
    <w:rsid w:val="00FC7C12"/>
    <w:rsid w:val="00FD0094"/>
    <w:rsid w:val="00FD04C3"/>
    <w:rsid w:val="00FD10CA"/>
    <w:rsid w:val="00FD15E5"/>
    <w:rsid w:val="00FD1621"/>
    <w:rsid w:val="00FD1D28"/>
    <w:rsid w:val="00FD1F8F"/>
    <w:rsid w:val="00FD2B31"/>
    <w:rsid w:val="00FD2DB1"/>
    <w:rsid w:val="00FD2E4E"/>
    <w:rsid w:val="00FD3235"/>
    <w:rsid w:val="00FD3534"/>
    <w:rsid w:val="00FD3F5C"/>
    <w:rsid w:val="00FD4B16"/>
    <w:rsid w:val="00FD54FF"/>
    <w:rsid w:val="00FD5D3F"/>
    <w:rsid w:val="00FD5E4C"/>
    <w:rsid w:val="00FD69B2"/>
    <w:rsid w:val="00FD6FFB"/>
    <w:rsid w:val="00FD7273"/>
    <w:rsid w:val="00FD7839"/>
    <w:rsid w:val="00FD7D3F"/>
    <w:rsid w:val="00FE0E89"/>
    <w:rsid w:val="00FE11B7"/>
    <w:rsid w:val="00FE12D4"/>
    <w:rsid w:val="00FE142B"/>
    <w:rsid w:val="00FE1569"/>
    <w:rsid w:val="00FE18E6"/>
    <w:rsid w:val="00FE195D"/>
    <w:rsid w:val="00FE1C2A"/>
    <w:rsid w:val="00FE2A6F"/>
    <w:rsid w:val="00FE2DDC"/>
    <w:rsid w:val="00FE2ECA"/>
    <w:rsid w:val="00FE4BF5"/>
    <w:rsid w:val="00FE57F7"/>
    <w:rsid w:val="00FE5F84"/>
    <w:rsid w:val="00FE685D"/>
    <w:rsid w:val="00FE6E5F"/>
    <w:rsid w:val="00FE6E8D"/>
    <w:rsid w:val="00FE7208"/>
    <w:rsid w:val="00FE79FC"/>
    <w:rsid w:val="00FE7C37"/>
    <w:rsid w:val="00FE7FAA"/>
    <w:rsid w:val="00FF035C"/>
    <w:rsid w:val="00FF19A0"/>
    <w:rsid w:val="00FF1DFC"/>
    <w:rsid w:val="00FF1E7F"/>
    <w:rsid w:val="00FF2433"/>
    <w:rsid w:val="00FF27E0"/>
    <w:rsid w:val="00FF29AA"/>
    <w:rsid w:val="00FF2DBB"/>
    <w:rsid w:val="00FF3426"/>
    <w:rsid w:val="00FF4D0D"/>
    <w:rsid w:val="00FF4F30"/>
    <w:rsid w:val="00FF52D2"/>
    <w:rsid w:val="00FF53A3"/>
    <w:rsid w:val="00FF55B8"/>
    <w:rsid w:val="00FF57D4"/>
    <w:rsid w:val="00FF60DC"/>
    <w:rsid w:val="00FF6175"/>
    <w:rsid w:val="00FF6796"/>
    <w:rsid w:val="00FF6EF6"/>
    <w:rsid w:val="00FF6FC0"/>
    <w:rsid w:val="00FF78B2"/>
    <w:rsid w:val="00FF7B30"/>
    <w:rsid w:val="00FF7D23"/>
    <w:rsid w:val="523FF465"/>
    <w:rsid w:val="5F29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15960"/>
  <w15:chartTrackingRefBased/>
  <w15:docId w15:val="{DDBF9453-7DBB-496E-819E-38CF4783F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2A2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A2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A20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208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C69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6946"/>
  </w:style>
  <w:style w:type="paragraph" w:styleId="Footer">
    <w:name w:val="footer"/>
    <w:basedOn w:val="Normal"/>
    <w:link w:val="FooterChar"/>
    <w:uiPriority w:val="99"/>
    <w:unhideWhenUsed/>
    <w:rsid w:val="001C69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6946"/>
  </w:style>
  <w:style w:type="paragraph" w:styleId="NoSpacing">
    <w:name w:val="No Spacing"/>
    <w:uiPriority w:val="1"/>
    <w:qFormat/>
    <w:rsid w:val="00585EF2"/>
    <w:pPr>
      <w:spacing w:after="0" w:line="240" w:lineRule="auto"/>
    </w:pPr>
  </w:style>
  <w:style w:type="table" w:customStyle="1" w:styleId="TableGrid2">
    <w:name w:val="Table Grid2"/>
    <w:basedOn w:val="TableNormal"/>
    <w:next w:val="TableGrid"/>
    <w:rsid w:val="00585EF2"/>
    <w:pPr>
      <w:spacing w:after="0" w:line="240" w:lineRule="auto"/>
    </w:pPr>
    <w:rPr>
      <w:rFonts w:ascii="Times" w:eastAsia="Times New Roman" w:hAnsi="Times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585E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83783F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392583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F04B68"/>
    <w:rPr>
      <w:color w:val="954F72" w:themeColor="followedHyperlink"/>
      <w:u w:val="single"/>
    </w:rPr>
  </w:style>
  <w:style w:type="paragraph" w:customStyle="1" w:styleId="Standard">
    <w:name w:val="Standard"/>
    <w:rsid w:val="00C4722C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standardContextual"/>
    </w:rPr>
  </w:style>
  <w:style w:type="table" w:styleId="ListTable1Light">
    <w:name w:val="List Table 1 Light"/>
    <w:basedOn w:val="TableNormal"/>
    <w:uiPriority w:val="46"/>
    <w:rsid w:val="001B19E2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1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0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9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26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8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83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0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6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0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10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1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3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08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7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2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7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0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7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2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1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6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68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5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55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6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0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8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9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9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0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49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99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6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3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0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5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84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71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67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35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2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195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446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25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88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79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0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25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2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89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3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206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7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51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86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016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85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6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7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54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41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5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7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9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2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39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21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67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6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6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3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3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8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5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245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35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93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8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56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77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74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10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568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70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652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075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7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7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82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2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7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46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68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2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5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7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5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753099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3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5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37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9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652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91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279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2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9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0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1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0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29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4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66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7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2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8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210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679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7360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3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72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3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9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67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9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4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4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4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2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3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1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7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6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8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7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11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7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020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24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8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31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8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3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1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3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4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1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1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73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24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761847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10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8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24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3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8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6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2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2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55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5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7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9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8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8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9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6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6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01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1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1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1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5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28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97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48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cretary@mennomennonite.org" TargetMode="External"/><Relationship Id="rId2" Type="http://schemas.openxmlformats.org/officeDocument/2006/relationships/hyperlink" Target="mailto:emily@mennomennonite.org" TargetMode="External"/><Relationship Id="rId1" Type="http://schemas.openxmlformats.org/officeDocument/2006/relationships/hyperlink" Target="mailto:pastor@mennomennonite.org" TargetMode="External"/><Relationship Id="rId4" Type="http://schemas.openxmlformats.org/officeDocument/2006/relationships/hyperlink" Target="http://www.mennomennonite.org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worship\2026\bulletin\Resources\template-blank%20order%20of%20servic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3A940-55C0-4E12-A487-A6DCC99FA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template-blank order of service.dotx</Template>
  <TotalTime>138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Links>
    <vt:vector size="30" baseType="variant">
      <vt:variant>
        <vt:i4>6750294</vt:i4>
      </vt:variant>
      <vt:variant>
        <vt:i4>0</vt:i4>
      </vt:variant>
      <vt:variant>
        <vt:i4>0</vt:i4>
      </vt:variant>
      <vt:variant>
        <vt:i4>5</vt:i4>
      </vt:variant>
      <vt:variant>
        <vt:lpwstr>mailto:jdroyce@comcast.net</vt:lpwstr>
      </vt:variant>
      <vt:variant>
        <vt:lpwstr/>
      </vt:variant>
      <vt:variant>
        <vt:i4>2424883</vt:i4>
      </vt:variant>
      <vt:variant>
        <vt:i4>9</vt:i4>
      </vt:variant>
      <vt:variant>
        <vt:i4>0</vt:i4>
      </vt:variant>
      <vt:variant>
        <vt:i4>5</vt:i4>
      </vt:variant>
      <vt:variant>
        <vt:lpwstr>http://www.mennomennonite.org/</vt:lpwstr>
      </vt:variant>
      <vt:variant>
        <vt:lpwstr/>
      </vt:variant>
      <vt:variant>
        <vt:i4>3014687</vt:i4>
      </vt:variant>
      <vt:variant>
        <vt:i4>6</vt:i4>
      </vt:variant>
      <vt:variant>
        <vt:i4>0</vt:i4>
      </vt:variant>
      <vt:variant>
        <vt:i4>5</vt:i4>
      </vt:variant>
      <vt:variant>
        <vt:lpwstr>mailto:secretary@mennomennonite.org</vt:lpwstr>
      </vt:variant>
      <vt:variant>
        <vt:lpwstr/>
      </vt:variant>
      <vt:variant>
        <vt:i4>3538959</vt:i4>
      </vt:variant>
      <vt:variant>
        <vt:i4>3</vt:i4>
      </vt:variant>
      <vt:variant>
        <vt:i4>0</vt:i4>
      </vt:variant>
      <vt:variant>
        <vt:i4>5</vt:i4>
      </vt:variant>
      <vt:variant>
        <vt:lpwstr>mailto:emily@mennomennonite.org</vt:lpwstr>
      </vt:variant>
      <vt:variant>
        <vt:lpwstr/>
      </vt:variant>
      <vt:variant>
        <vt:i4>2949132</vt:i4>
      </vt:variant>
      <vt:variant>
        <vt:i4>0</vt:i4>
      </vt:variant>
      <vt:variant>
        <vt:i4>0</vt:i4>
      </vt:variant>
      <vt:variant>
        <vt:i4>5</vt:i4>
      </vt:variant>
      <vt:variant>
        <vt:lpwstr>mailto:pastor@mennomennonite.org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Bryce L. Miller</dc:creator>
  <cp:keywords/>
  <dc:description/>
  <cp:lastModifiedBy>Bryce Miller</cp:lastModifiedBy>
  <cp:revision>5</cp:revision>
  <cp:lastPrinted>2026-01-11T05:38:00Z</cp:lastPrinted>
  <dcterms:created xsi:type="dcterms:W3CDTF">2026-01-10T19:31:00Z</dcterms:created>
  <dcterms:modified xsi:type="dcterms:W3CDTF">2026-01-11T06:13:00Z</dcterms:modified>
</cp:coreProperties>
</file>